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276B01" w14:textId="77777777" w:rsidR="00763B52" w:rsidRDefault="00763B52" w:rsidP="00763B52">
      <w:pPr>
        <w:pStyle w:val="Nessunaspaziatura"/>
        <w:jc w:val="right"/>
      </w:pPr>
      <w:bookmarkStart w:id="0" w:name="_Hlk208477695"/>
    </w:p>
    <w:p w14:paraId="4A1DD64C" w14:textId="06FA7A03" w:rsidR="00763B52" w:rsidRDefault="00763B52" w:rsidP="00763B52">
      <w:pPr>
        <w:pStyle w:val="Nessunaspaziatura"/>
        <w:jc w:val="right"/>
      </w:pPr>
      <w:r w:rsidRPr="004A738B">
        <w:t xml:space="preserve">ALLEGATO </w:t>
      </w:r>
      <w:r>
        <w:t>11</w:t>
      </w:r>
    </w:p>
    <w:p w14:paraId="75B2FCA5" w14:textId="77777777" w:rsidR="00763B52" w:rsidRDefault="00763B52" w:rsidP="00763B52">
      <w:pPr>
        <w:pStyle w:val="sche22"/>
        <w:spacing w:line="336" w:lineRule="auto"/>
        <w:ind w:left="7230"/>
        <w:jc w:val="left"/>
        <w:rPr>
          <w:rFonts w:ascii="Calibri Light" w:hAnsi="Calibri Light" w:cs="Calibri Light"/>
          <w:b/>
          <w:bCs/>
          <w:sz w:val="21"/>
          <w:szCs w:val="21"/>
          <w:lang w:val="it-IT"/>
        </w:rPr>
      </w:pPr>
    </w:p>
    <w:p w14:paraId="6E933A61" w14:textId="77777777" w:rsidR="00763B52" w:rsidRPr="001E553F" w:rsidRDefault="00763B52" w:rsidP="00763B52">
      <w:pPr>
        <w:pStyle w:val="sche22"/>
        <w:spacing w:line="336" w:lineRule="auto"/>
        <w:ind w:left="7230"/>
        <w:jc w:val="left"/>
        <w:rPr>
          <w:rFonts w:ascii="Calibri Light" w:hAnsi="Calibri Light" w:cs="Calibri Light"/>
          <w:lang w:val="it-IT"/>
        </w:rPr>
      </w:pPr>
      <w:r w:rsidRPr="001E553F">
        <w:rPr>
          <w:rFonts w:ascii="Calibri Light" w:hAnsi="Calibri Light" w:cs="Calibri Light"/>
          <w:b/>
          <w:bCs/>
          <w:lang w:val="it-IT"/>
        </w:rPr>
        <w:t>SPETTABILE</w:t>
      </w:r>
    </w:p>
    <w:p w14:paraId="21337F92" w14:textId="77777777" w:rsidR="00763B52" w:rsidRPr="001E553F" w:rsidRDefault="00763B52" w:rsidP="00763B52">
      <w:pPr>
        <w:pStyle w:val="sche22"/>
        <w:spacing w:line="336" w:lineRule="auto"/>
        <w:ind w:left="7230"/>
        <w:jc w:val="left"/>
        <w:rPr>
          <w:rFonts w:ascii="Calibri Light" w:hAnsi="Calibri Light" w:cs="Calibri Light"/>
          <w:lang w:val="it-IT"/>
        </w:rPr>
      </w:pPr>
      <w:r w:rsidRPr="001E553F">
        <w:rPr>
          <w:rFonts w:ascii="Calibri Light" w:hAnsi="Calibri Light" w:cs="Calibri Light"/>
          <w:lang w:val="it-IT"/>
        </w:rPr>
        <w:t>UNIONE DEI COMUNI DEL TERRALBESE</w:t>
      </w:r>
    </w:p>
    <w:p w14:paraId="4FB1BFE8" w14:textId="77777777" w:rsidR="00763B52" w:rsidRPr="001E553F" w:rsidRDefault="00763B52" w:rsidP="00763B52">
      <w:pPr>
        <w:pStyle w:val="sche22"/>
        <w:spacing w:line="336" w:lineRule="auto"/>
        <w:ind w:left="7230"/>
        <w:jc w:val="left"/>
        <w:rPr>
          <w:rFonts w:ascii="Calibri Light" w:hAnsi="Calibri Light" w:cs="Calibri Light"/>
          <w:lang w:val="it-IT"/>
        </w:rPr>
      </w:pPr>
      <w:r w:rsidRPr="001E553F">
        <w:rPr>
          <w:rFonts w:ascii="Calibri Light" w:hAnsi="Calibri Light" w:cs="Calibri Light"/>
          <w:lang w:val="it-IT"/>
        </w:rPr>
        <w:t>Piazza Libertà n. 1</w:t>
      </w:r>
    </w:p>
    <w:p w14:paraId="711C0623" w14:textId="77777777" w:rsidR="00763B52" w:rsidRDefault="00763B52" w:rsidP="00763B52">
      <w:pPr>
        <w:pStyle w:val="sche22"/>
        <w:spacing w:line="336" w:lineRule="auto"/>
        <w:ind w:left="7230"/>
        <w:jc w:val="left"/>
        <w:rPr>
          <w:rFonts w:ascii="Calibri Light" w:hAnsi="Calibri Light" w:cs="Calibri Light"/>
          <w:lang w:val="it-IT"/>
        </w:rPr>
      </w:pPr>
      <w:r w:rsidRPr="001E553F">
        <w:rPr>
          <w:rFonts w:ascii="Calibri Light" w:hAnsi="Calibri Light" w:cs="Calibri Light"/>
          <w:lang w:val="it-IT"/>
        </w:rPr>
        <w:t>San Nicolò D’Arcidano (OR)</w:t>
      </w:r>
    </w:p>
    <w:p w14:paraId="6C2E5FCB" w14:textId="77777777" w:rsidR="00763B52" w:rsidRPr="00062268" w:rsidRDefault="00763B52" w:rsidP="00EE28C6">
      <w:pPr>
        <w:pStyle w:val="Corpotesto"/>
        <w:ind w:left="5245"/>
        <w:jc w:val="right"/>
        <w:rPr>
          <w:rFonts w:ascii="Times New Roman" w:hAnsi="Times New Roman"/>
          <w:szCs w:val="24"/>
        </w:rPr>
      </w:pPr>
    </w:p>
    <w:p w14:paraId="4D40DBC1" w14:textId="3D6FB5B6" w:rsidR="00763B52" w:rsidRPr="002E4448" w:rsidRDefault="00763B52" w:rsidP="00763B52">
      <w:pPr>
        <w:pStyle w:val="Titolo1"/>
        <w:jc w:val="left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DICHIARAZIONE DI SUBAPPALTO</w:t>
      </w:r>
    </w:p>
    <w:bookmarkEnd w:id="0"/>
    <w:p w14:paraId="700F66DF" w14:textId="77777777" w:rsidR="00763B52" w:rsidRDefault="00763B52" w:rsidP="00763B52">
      <w:pPr>
        <w:rPr>
          <w:highlight w:val="yellow"/>
        </w:rPr>
      </w:pPr>
    </w:p>
    <w:tbl>
      <w:tblPr>
        <w:tblW w:w="9643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071"/>
        <w:gridCol w:w="8572"/>
      </w:tblGrid>
      <w:tr w:rsidR="00742056" w:rsidRPr="00742056" w14:paraId="7C1827BD" w14:textId="77777777" w:rsidTr="00933C7C">
        <w:tc>
          <w:tcPr>
            <w:tcW w:w="1071" w:type="dxa"/>
            <w:hideMark/>
          </w:tcPr>
          <w:p w14:paraId="0198D7E7" w14:textId="77777777" w:rsidR="00742056" w:rsidRPr="00742056" w:rsidRDefault="00742056" w:rsidP="00742056">
            <w:pPr>
              <w:widowControl w:val="0"/>
              <w:autoSpaceDE w:val="0"/>
              <w:autoSpaceDN w:val="0"/>
              <w:jc w:val="left"/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</w:pPr>
            <w:r w:rsidRPr="00742056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OGGETTO:</w:t>
            </w:r>
          </w:p>
        </w:tc>
        <w:tc>
          <w:tcPr>
            <w:tcW w:w="8572" w:type="dxa"/>
          </w:tcPr>
          <w:p w14:paraId="5F9F75FC" w14:textId="6EEE325F" w:rsidR="00742056" w:rsidRPr="00742056" w:rsidRDefault="00742056" w:rsidP="00742056">
            <w:pPr>
              <w:widowControl w:val="0"/>
              <w:autoSpaceDE w:val="0"/>
              <w:autoSpaceDN w:val="0"/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</w:pPr>
            <w:r w:rsidRPr="00742056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 </w:t>
            </w:r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AFFIDAMENTO DIRETTO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ai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sensi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 dell’art.50, comma 1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lett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. A) del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D.lgs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 36/2023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dei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lavori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 “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Cicloturismo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panoramico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” - PT-CRP-18/INT_14 “Dal mare verso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l’interno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: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itinerari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 del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Terralbese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 e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Linas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”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Comune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 di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Arbus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 –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Importo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 a base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dell’affidamento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 € 142.012,36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Incluso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 € 3.420,78 per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oneri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della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sicurezza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 e € 28.716,62 per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manodopera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 non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soggetti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 a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ribasso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,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oltre</w:t>
            </w:r>
            <w:proofErr w:type="spellEnd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 xml:space="preserve"> I.V.A. di </w:t>
            </w:r>
            <w:proofErr w:type="spellStart"/>
            <w:r w:rsidR="00354097" w:rsidRPr="00354097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legge</w:t>
            </w:r>
            <w:proofErr w:type="spellEnd"/>
          </w:p>
          <w:p w14:paraId="037E1FD1" w14:textId="77777777" w:rsidR="00742056" w:rsidRPr="00742056" w:rsidRDefault="00742056" w:rsidP="00742056">
            <w:pPr>
              <w:widowControl w:val="0"/>
              <w:autoSpaceDE w:val="0"/>
              <w:autoSpaceDN w:val="0"/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</w:pPr>
          </w:p>
          <w:p w14:paraId="189736A5" w14:textId="77777777" w:rsidR="00742056" w:rsidRPr="00742056" w:rsidRDefault="00742056" w:rsidP="00742056">
            <w:pPr>
              <w:widowControl w:val="0"/>
              <w:autoSpaceDE w:val="0"/>
              <w:autoSpaceDN w:val="0"/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</w:pPr>
            <w:r w:rsidRPr="00742056">
              <w:rPr>
                <w:rFonts w:ascii="Calibri" w:hAnsi="Calibri" w:cs="Calibri"/>
                <w:b/>
                <w:bCs/>
                <w:sz w:val="20"/>
                <w:lang w:val="en-US" w:eastAsia="en-US"/>
              </w:rPr>
              <w:t>CUP D55D19000020006</w:t>
            </w:r>
          </w:p>
        </w:tc>
      </w:tr>
    </w:tbl>
    <w:p w14:paraId="3BE69AE1" w14:textId="77777777" w:rsidR="00742056" w:rsidRDefault="00742056" w:rsidP="00763B52">
      <w:pPr>
        <w:rPr>
          <w:highlight w:val="yellow"/>
        </w:rPr>
      </w:pPr>
    </w:p>
    <w:p w14:paraId="144B9FCF" w14:textId="77777777" w:rsidR="00742056" w:rsidRPr="00763B52" w:rsidRDefault="00742056" w:rsidP="00763B52">
      <w:pPr>
        <w:rPr>
          <w:highlight w:val="yellow"/>
        </w:rPr>
      </w:pPr>
    </w:p>
    <w:p w14:paraId="3C87599A" w14:textId="77777777" w:rsidR="002E0C00" w:rsidRPr="00AF3583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240" w:after="120" w:line="360" w:lineRule="exact"/>
        <w:jc w:val="lef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IL SOTTOSCRITTO _____________________________________________________________________</w:t>
      </w:r>
    </w:p>
    <w:p w14:paraId="2F8542A3" w14:textId="77777777" w:rsidR="002E0C00" w:rsidRPr="00AF3583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NATO A ________________________ IL ______________________C.F.___________________________</w:t>
      </w:r>
    </w:p>
    <w:p w14:paraId="265A366A" w14:textId="77777777" w:rsidR="002E0C00" w:rsidRPr="00AF3583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RESIDENTE A ____________________IN VIA/PIAZZA _______________________________N°______</w:t>
      </w:r>
    </w:p>
    <w:p w14:paraId="6DE65A1F" w14:textId="77777777" w:rsidR="002E0C00" w:rsidRPr="00AF3583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IN QUALITÀ DI: ________________________________________________________________________</w:t>
      </w:r>
    </w:p>
    <w:p w14:paraId="391C3A65" w14:textId="77777777" w:rsidR="002E0C00" w:rsidRPr="00AF3583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DELL’OPERATORE ECONOMICO ________________________________________________________</w:t>
      </w:r>
    </w:p>
    <w:p w14:paraId="0AF8F429" w14:textId="77777777" w:rsidR="002E0C00" w:rsidRPr="00AF3583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 xml:space="preserve">SEDE LEGALE </w:t>
      </w:r>
      <w:bookmarkStart w:id="1" w:name="_Hlk38439917"/>
      <w:r w:rsidRPr="00AF3583">
        <w:rPr>
          <w:rFonts w:ascii="Times New Roman" w:hAnsi="Times New Roman"/>
          <w:szCs w:val="18"/>
        </w:rPr>
        <w:t>(</w:t>
      </w:r>
      <w:proofErr w:type="spellStart"/>
      <w:r w:rsidRPr="00AF3583">
        <w:rPr>
          <w:rFonts w:ascii="Times New Roman" w:hAnsi="Times New Roman"/>
          <w:szCs w:val="18"/>
        </w:rPr>
        <w:t>loc</w:t>
      </w:r>
      <w:proofErr w:type="spellEnd"/>
      <w:r w:rsidRPr="00AF3583">
        <w:rPr>
          <w:rFonts w:ascii="Times New Roman" w:hAnsi="Times New Roman"/>
          <w:szCs w:val="18"/>
        </w:rPr>
        <w:t xml:space="preserve">., via, n° e </w:t>
      </w:r>
      <w:proofErr w:type="spellStart"/>
      <w:r w:rsidRPr="00AF3583">
        <w:rPr>
          <w:rFonts w:ascii="Times New Roman" w:hAnsi="Times New Roman"/>
          <w:szCs w:val="18"/>
        </w:rPr>
        <w:t>c.a.p.</w:t>
      </w:r>
      <w:proofErr w:type="spellEnd"/>
      <w:r w:rsidRPr="00AF3583">
        <w:rPr>
          <w:rFonts w:ascii="Times New Roman" w:hAnsi="Times New Roman"/>
          <w:szCs w:val="18"/>
        </w:rPr>
        <w:t>)</w:t>
      </w:r>
      <w:r w:rsidRPr="00AF3583">
        <w:rPr>
          <w:rFonts w:ascii="Times New Roman" w:hAnsi="Times New Roman"/>
          <w:sz w:val="22"/>
          <w:szCs w:val="22"/>
        </w:rPr>
        <w:t xml:space="preserve"> </w:t>
      </w:r>
      <w:bookmarkEnd w:id="1"/>
      <w:r w:rsidRPr="00AF3583">
        <w:rPr>
          <w:rFonts w:ascii="Times New Roman" w:hAnsi="Times New Roman"/>
          <w:sz w:val="22"/>
          <w:szCs w:val="22"/>
        </w:rPr>
        <w:t>___________________________________________________________</w:t>
      </w:r>
    </w:p>
    <w:p w14:paraId="0BBB769B" w14:textId="77777777" w:rsidR="002E0C00" w:rsidRPr="00AF3583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 xml:space="preserve">SEDE OPERATIVA </w:t>
      </w:r>
      <w:r w:rsidRPr="00AF3583">
        <w:rPr>
          <w:rFonts w:ascii="Times New Roman" w:hAnsi="Times New Roman"/>
          <w:szCs w:val="18"/>
        </w:rPr>
        <w:t>(</w:t>
      </w:r>
      <w:proofErr w:type="spellStart"/>
      <w:r w:rsidRPr="00AF3583">
        <w:rPr>
          <w:rFonts w:ascii="Times New Roman" w:hAnsi="Times New Roman"/>
          <w:szCs w:val="18"/>
        </w:rPr>
        <w:t>loc</w:t>
      </w:r>
      <w:proofErr w:type="spellEnd"/>
      <w:r w:rsidRPr="00AF3583">
        <w:rPr>
          <w:rFonts w:ascii="Times New Roman" w:hAnsi="Times New Roman"/>
          <w:szCs w:val="18"/>
        </w:rPr>
        <w:t xml:space="preserve">., via, n° e </w:t>
      </w:r>
      <w:proofErr w:type="spellStart"/>
      <w:r w:rsidRPr="00AF3583">
        <w:rPr>
          <w:rFonts w:ascii="Times New Roman" w:hAnsi="Times New Roman"/>
          <w:szCs w:val="18"/>
        </w:rPr>
        <w:t>c.a.p.</w:t>
      </w:r>
      <w:proofErr w:type="spellEnd"/>
      <w:r w:rsidRPr="00AF3583">
        <w:rPr>
          <w:rFonts w:ascii="Times New Roman" w:hAnsi="Times New Roman"/>
          <w:szCs w:val="18"/>
        </w:rPr>
        <w:t>)</w:t>
      </w:r>
      <w:r w:rsidRPr="00AF3583">
        <w:rPr>
          <w:rFonts w:ascii="Times New Roman" w:hAnsi="Times New Roman"/>
          <w:sz w:val="22"/>
          <w:szCs w:val="22"/>
        </w:rPr>
        <w:t xml:space="preserve">  _______________________________________________________</w:t>
      </w:r>
    </w:p>
    <w:p w14:paraId="31C1C425" w14:textId="77777777" w:rsidR="002E0C00" w:rsidRPr="00AF3583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NUMERO DI TELEFONO/FISSO E/O MOBILE ______________________________________________</w:t>
      </w:r>
    </w:p>
    <w:p w14:paraId="718E7CE1" w14:textId="77777777" w:rsidR="002E0C00" w:rsidRPr="00AF3583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PEC ___________________________________ E-MAIL ________________________________________</w:t>
      </w:r>
    </w:p>
    <w:p w14:paraId="0259C1D9" w14:textId="77777777" w:rsidR="002E0C00" w:rsidRPr="001C4B8B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C.F._________________________________ P.IVA ____________________________________________</w:t>
      </w:r>
    </w:p>
    <w:p w14:paraId="486E49EB" w14:textId="77777777" w:rsidR="002E0C00" w:rsidRPr="001C4B8B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rPr>
          <w:rFonts w:ascii="Times New Roman" w:hAnsi="Times New Roman"/>
          <w:b/>
          <w:sz w:val="22"/>
          <w:szCs w:val="22"/>
        </w:rPr>
      </w:pPr>
    </w:p>
    <w:p w14:paraId="4B64FC94" w14:textId="77777777" w:rsidR="002C016A" w:rsidRDefault="002C016A" w:rsidP="00205827">
      <w:pPr>
        <w:suppressAutoHyphens/>
        <w:spacing w:before="120" w:after="120"/>
        <w:jc w:val="center"/>
        <w:rPr>
          <w:rFonts w:ascii="Times New Roman" w:hAnsi="Times New Roman"/>
          <w:b/>
          <w:sz w:val="24"/>
          <w:szCs w:val="24"/>
        </w:rPr>
      </w:pPr>
    </w:p>
    <w:p w14:paraId="3862D963" w14:textId="77030F0A" w:rsidR="00AF702A" w:rsidRPr="007123A3" w:rsidRDefault="00AF702A" w:rsidP="00205827">
      <w:pPr>
        <w:suppressAutoHyphens/>
        <w:spacing w:before="120" w:after="120"/>
        <w:jc w:val="center"/>
        <w:rPr>
          <w:rFonts w:ascii="Times New Roman" w:hAnsi="Times New Roman"/>
          <w:b/>
          <w:sz w:val="24"/>
          <w:szCs w:val="24"/>
        </w:rPr>
      </w:pPr>
      <w:r w:rsidRPr="007123A3">
        <w:rPr>
          <w:rFonts w:ascii="Times New Roman" w:hAnsi="Times New Roman"/>
          <w:b/>
          <w:sz w:val="24"/>
          <w:szCs w:val="24"/>
        </w:rPr>
        <w:t>DICHIARA</w:t>
      </w:r>
    </w:p>
    <w:p w14:paraId="055C0013" w14:textId="77777777" w:rsidR="00AA5BB7" w:rsidRDefault="00AA5BB7" w:rsidP="00AA5BB7">
      <w:pPr>
        <w:spacing w:after="120"/>
        <w:rPr>
          <w:rFonts w:ascii="Times New Roman" w:hAnsi="Times New Roman"/>
          <w:sz w:val="24"/>
          <w:szCs w:val="24"/>
        </w:rPr>
      </w:pPr>
      <w:r w:rsidRPr="00205827">
        <w:rPr>
          <w:rFonts w:ascii="Times New Roman" w:hAnsi="Times New Roman"/>
          <w:b/>
          <w:sz w:val="24"/>
          <w:szCs w:val="24"/>
        </w:rPr>
        <w:t>CHE</w:t>
      </w:r>
      <w:r>
        <w:rPr>
          <w:rFonts w:ascii="Times New Roman" w:hAnsi="Times New Roman"/>
          <w:sz w:val="24"/>
          <w:szCs w:val="24"/>
        </w:rPr>
        <w:t xml:space="preserve"> intende subappaltare le seguenti </w:t>
      </w:r>
      <w:r w:rsidRPr="00205827">
        <w:rPr>
          <w:rFonts w:ascii="Times New Roman" w:hAnsi="Times New Roman"/>
          <w:sz w:val="24"/>
          <w:szCs w:val="24"/>
        </w:rPr>
        <w:t>lavorazioni:</w:t>
      </w:r>
    </w:p>
    <w:p w14:paraId="357B937F" w14:textId="4B44C6C5" w:rsidR="00AA5BB7" w:rsidRPr="00205827" w:rsidRDefault="00AA5BB7" w:rsidP="00AA5BB7">
      <w:pPr>
        <w:pStyle w:val="Paragrafoelenco"/>
        <w:numPr>
          <w:ilvl w:val="0"/>
          <w:numId w:val="41"/>
        </w:numPr>
        <w:ind w:left="284" w:hanging="284"/>
        <w:rPr>
          <w:rFonts w:ascii="Times New Roman" w:hAnsi="Times New Roman"/>
          <w:sz w:val="24"/>
          <w:szCs w:val="24"/>
        </w:rPr>
      </w:pPr>
      <w:r w:rsidRPr="00205827">
        <w:rPr>
          <w:rFonts w:ascii="Times New Roman" w:hAnsi="Times New Roman"/>
          <w:sz w:val="24"/>
          <w:szCs w:val="24"/>
        </w:rPr>
        <w:t xml:space="preserve">Opere rientranti nella categoria prevalente </w:t>
      </w:r>
      <w:r w:rsidR="00742056" w:rsidRPr="00742056">
        <w:rPr>
          <w:rFonts w:ascii="Times New Roman" w:hAnsi="Times New Roman"/>
          <w:b/>
          <w:sz w:val="24"/>
          <w:szCs w:val="24"/>
        </w:rPr>
        <w:t xml:space="preserve">OG3 </w:t>
      </w:r>
      <w:r w:rsidR="00763B52" w:rsidRPr="00763B52">
        <w:rPr>
          <w:rFonts w:ascii="Times New Roman" w:hAnsi="Times New Roman"/>
          <w:b/>
          <w:sz w:val="24"/>
          <w:szCs w:val="24"/>
        </w:rPr>
        <w:t xml:space="preserve">- </w:t>
      </w:r>
      <w:r w:rsidRPr="005151D1">
        <w:rPr>
          <w:rFonts w:ascii="Times New Roman" w:hAnsi="Times New Roman"/>
          <w:b/>
          <w:i/>
          <w:sz w:val="20"/>
        </w:rPr>
        <w:t>(indicare esplicitamente le parti di lavori che si intende subappaltare)</w:t>
      </w:r>
    </w:p>
    <w:p w14:paraId="60D64A9F" w14:textId="349DAC7E" w:rsidR="00AA5BB7" w:rsidRDefault="00AA5BB7" w:rsidP="00AA5BB7">
      <w:pPr>
        <w:spacing w:after="6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C38CC4" w14:textId="16596000" w:rsidR="00354097" w:rsidRPr="00205827" w:rsidRDefault="00354097" w:rsidP="00354097">
      <w:pPr>
        <w:pStyle w:val="Paragrafoelenco"/>
        <w:numPr>
          <w:ilvl w:val="0"/>
          <w:numId w:val="41"/>
        </w:numPr>
        <w:ind w:left="284" w:hanging="284"/>
        <w:rPr>
          <w:rFonts w:ascii="Times New Roman" w:hAnsi="Times New Roman"/>
          <w:sz w:val="24"/>
          <w:szCs w:val="24"/>
        </w:rPr>
      </w:pPr>
      <w:r w:rsidRPr="00205827">
        <w:rPr>
          <w:rFonts w:ascii="Times New Roman" w:hAnsi="Times New Roman"/>
          <w:sz w:val="24"/>
          <w:szCs w:val="24"/>
        </w:rPr>
        <w:lastRenderedPageBreak/>
        <w:t xml:space="preserve">Opere rientranti nella categoria prevalente </w:t>
      </w:r>
      <w:r w:rsidRPr="00742056"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</w:rPr>
        <w:t>S10</w:t>
      </w:r>
      <w:bookmarkStart w:id="2" w:name="_GoBack"/>
      <w:bookmarkEnd w:id="2"/>
      <w:r w:rsidRPr="00742056">
        <w:rPr>
          <w:rFonts w:ascii="Times New Roman" w:hAnsi="Times New Roman"/>
          <w:b/>
          <w:sz w:val="24"/>
          <w:szCs w:val="24"/>
        </w:rPr>
        <w:t xml:space="preserve"> </w:t>
      </w:r>
      <w:r w:rsidRPr="00763B52">
        <w:rPr>
          <w:rFonts w:ascii="Times New Roman" w:hAnsi="Times New Roman"/>
          <w:b/>
          <w:sz w:val="24"/>
          <w:szCs w:val="24"/>
        </w:rPr>
        <w:t xml:space="preserve">- </w:t>
      </w:r>
      <w:r w:rsidRPr="005151D1">
        <w:rPr>
          <w:rFonts w:ascii="Times New Roman" w:hAnsi="Times New Roman"/>
          <w:b/>
          <w:i/>
          <w:sz w:val="20"/>
        </w:rPr>
        <w:t>(indicare esplicitamente le parti di lavori che si intende subappaltare)</w:t>
      </w:r>
    </w:p>
    <w:p w14:paraId="087327F9" w14:textId="0BBA2957" w:rsidR="00354097" w:rsidRDefault="00354097" w:rsidP="00354097">
      <w:pPr>
        <w:spacing w:after="36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FCDCF2" w14:textId="7E907F5E" w:rsidR="00AA5BB7" w:rsidRPr="007123A3" w:rsidRDefault="00AA5BB7" w:rsidP="00AA5BB7">
      <w:pPr>
        <w:spacing w:after="240"/>
        <w:rPr>
          <w:rFonts w:ascii="Times New Roman" w:hAnsi="Times New Roman"/>
          <w:sz w:val="24"/>
          <w:szCs w:val="24"/>
        </w:rPr>
      </w:pPr>
      <w:r w:rsidRPr="007123A3">
        <w:rPr>
          <w:rFonts w:ascii="Times New Roman" w:hAnsi="Times New Roman"/>
          <w:sz w:val="24"/>
          <w:szCs w:val="24"/>
        </w:rPr>
        <w:t>Luogo __________________________</w:t>
      </w:r>
      <w:r w:rsidRPr="007123A3">
        <w:rPr>
          <w:rFonts w:ascii="Times New Roman" w:hAnsi="Times New Roman"/>
          <w:sz w:val="24"/>
          <w:szCs w:val="24"/>
        </w:rPr>
        <w:tab/>
      </w:r>
      <w:r w:rsidRPr="007123A3">
        <w:rPr>
          <w:rFonts w:ascii="Times New Roman" w:hAnsi="Times New Roman"/>
          <w:sz w:val="24"/>
          <w:szCs w:val="24"/>
        </w:rPr>
        <w:tab/>
        <w:t>Data ____________________________</w:t>
      </w:r>
    </w:p>
    <w:p w14:paraId="04B4FAEC" w14:textId="77777777" w:rsidR="00AA5BB7" w:rsidRPr="007123A3" w:rsidRDefault="00AA5BB7" w:rsidP="00AA5BB7">
      <w:pPr>
        <w:ind w:left="4248"/>
        <w:jc w:val="center"/>
        <w:rPr>
          <w:rFonts w:ascii="Times New Roman" w:hAnsi="Times New Roman"/>
          <w:sz w:val="24"/>
          <w:szCs w:val="24"/>
        </w:rPr>
      </w:pPr>
      <w:r w:rsidRPr="007123A3">
        <w:rPr>
          <w:rFonts w:ascii="Times New Roman" w:hAnsi="Times New Roman"/>
          <w:sz w:val="24"/>
          <w:szCs w:val="24"/>
        </w:rPr>
        <w:t>IL DICHIARANTE</w:t>
      </w:r>
    </w:p>
    <w:p w14:paraId="52A11B6C" w14:textId="2E0ADC65" w:rsidR="00301749" w:rsidRPr="007123A3" w:rsidRDefault="00AA5BB7" w:rsidP="00AA5BB7">
      <w:pPr>
        <w:ind w:left="4248"/>
        <w:jc w:val="center"/>
        <w:rPr>
          <w:rFonts w:ascii="Times New Roman" w:hAnsi="Times New Roman"/>
          <w:sz w:val="24"/>
          <w:szCs w:val="24"/>
        </w:rPr>
      </w:pPr>
      <w:r w:rsidRPr="007123A3">
        <w:rPr>
          <w:rFonts w:ascii="Times New Roman" w:hAnsi="Times New Roman"/>
          <w:sz w:val="24"/>
          <w:szCs w:val="24"/>
        </w:rPr>
        <w:t>Firma digitale ai sensi del D.P.R. n. 445/2000</w:t>
      </w:r>
    </w:p>
    <w:sectPr w:rsidR="00301749" w:rsidRPr="007123A3" w:rsidSect="004152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133" w:bottom="709" w:left="1134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E01F61" w14:textId="77777777" w:rsidR="00381701" w:rsidRDefault="00381701">
      <w:r>
        <w:separator/>
      </w:r>
    </w:p>
    <w:p w14:paraId="5420C2EC" w14:textId="77777777" w:rsidR="00381701" w:rsidRDefault="00381701"/>
  </w:endnote>
  <w:endnote w:type="continuationSeparator" w:id="0">
    <w:p w14:paraId="22E4F67C" w14:textId="77777777" w:rsidR="00381701" w:rsidRDefault="00381701">
      <w:r>
        <w:continuationSeparator/>
      </w:r>
    </w:p>
    <w:p w14:paraId="44D0B80E" w14:textId="77777777" w:rsidR="00381701" w:rsidRDefault="003817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27F0C6" w14:textId="77777777" w:rsidR="001A52CA" w:rsidRDefault="00253DDA" w:rsidP="004A3AA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A52C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A52CA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5C4C90AE" w14:textId="77777777" w:rsidR="001A52CA" w:rsidRDefault="001A52CA" w:rsidP="004A3AAA">
    <w:pPr>
      <w:pStyle w:val="Pidipagina"/>
      <w:ind w:right="360"/>
    </w:pPr>
  </w:p>
  <w:p w14:paraId="00573842" w14:textId="77777777" w:rsidR="001A52CA" w:rsidRDefault="001A52C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E9C15" w14:textId="77777777" w:rsidR="001A52CA" w:rsidRDefault="001A52CA" w:rsidP="004A3AAA">
    <w:pPr>
      <w:pBdr>
        <w:bottom w:val="single" w:sz="6" w:space="1" w:color="auto"/>
      </w:pBdr>
      <w:ind w:right="-1"/>
      <w:rPr>
        <w:snapToGrid w:val="0"/>
        <w:sz w:val="12"/>
      </w:rPr>
    </w:pPr>
  </w:p>
  <w:p w14:paraId="222EF6D1" w14:textId="77777777" w:rsidR="00D51457" w:rsidRPr="00D51457" w:rsidRDefault="00D51457" w:rsidP="00D51457">
    <w:pPr>
      <w:spacing w:line="160" w:lineRule="exact"/>
      <w:jc w:val="center"/>
      <w:rPr>
        <w:rFonts w:ascii="Times New Roman" w:hAnsi="Times New Roman"/>
        <w:sz w:val="12"/>
        <w:szCs w:val="12"/>
      </w:rPr>
    </w:pPr>
    <w:r w:rsidRPr="00D51457">
      <w:rPr>
        <w:rFonts w:ascii="Times New Roman" w:hAnsi="Times New Roman"/>
        <w:sz w:val="12"/>
        <w:szCs w:val="12"/>
      </w:rPr>
      <w:t>Comune di Terralba, Via Baccelli n° 1, 09098 TERRALBA (</w:t>
    </w:r>
    <w:proofErr w:type="gramStart"/>
    <w:r w:rsidRPr="00D51457">
      <w:rPr>
        <w:rFonts w:ascii="Times New Roman" w:hAnsi="Times New Roman"/>
        <w:sz w:val="12"/>
        <w:szCs w:val="12"/>
      </w:rPr>
      <w:t>OR)  -</w:t>
    </w:r>
    <w:proofErr w:type="gramEnd"/>
    <w:r w:rsidRPr="00D51457">
      <w:rPr>
        <w:rFonts w:ascii="Times New Roman" w:hAnsi="Times New Roman"/>
        <w:sz w:val="12"/>
        <w:szCs w:val="12"/>
      </w:rPr>
      <w:t xml:space="preserve">  Tel. 078385301, Fax 078383341  -  P.IVA 00063150957</w:t>
    </w:r>
  </w:p>
  <w:p w14:paraId="5DBFAB8F" w14:textId="7BC8CF3F" w:rsidR="001A52CA" w:rsidRPr="0061515C" w:rsidRDefault="00354097" w:rsidP="00D51457">
    <w:pPr>
      <w:ind w:right="-1"/>
      <w:jc w:val="center"/>
      <w:rPr>
        <w:rFonts w:ascii="Garamond" w:hAnsi="Garamond"/>
        <w:sz w:val="14"/>
        <w:szCs w:val="14"/>
      </w:rPr>
    </w:pPr>
    <w:hyperlink r:id="rId1" w:history="1">
      <w:r w:rsidR="00D51457" w:rsidRPr="00D51457">
        <w:rPr>
          <w:rFonts w:ascii="Times New Roman" w:hAnsi="Times New Roman"/>
          <w:color w:val="000000"/>
          <w:sz w:val="12"/>
          <w:szCs w:val="12"/>
          <w:u w:val="single"/>
        </w:rPr>
        <w:t>http://www.comu</w:t>
      </w:r>
      <w:bookmarkStart w:id="3" w:name="_Hlt1536229"/>
      <w:r w:rsidR="00D51457" w:rsidRPr="00D51457">
        <w:rPr>
          <w:rFonts w:ascii="Times New Roman" w:hAnsi="Times New Roman"/>
          <w:color w:val="000000"/>
          <w:sz w:val="12"/>
          <w:szCs w:val="12"/>
          <w:u w:val="single"/>
        </w:rPr>
        <w:t>n</w:t>
      </w:r>
      <w:bookmarkEnd w:id="3"/>
      <w:r w:rsidR="00D51457" w:rsidRPr="00D51457">
        <w:rPr>
          <w:rFonts w:ascii="Times New Roman" w:hAnsi="Times New Roman"/>
          <w:color w:val="000000"/>
          <w:sz w:val="12"/>
          <w:szCs w:val="12"/>
          <w:u w:val="single"/>
        </w:rPr>
        <w:t>e.terralba.or.it</w:t>
      </w:r>
    </w:hyperlink>
    <w:r w:rsidR="00D51457" w:rsidRPr="00D51457">
      <w:rPr>
        <w:rFonts w:ascii="Times New Roman" w:hAnsi="Times New Roman"/>
        <w:color w:val="000000"/>
        <w:sz w:val="12"/>
        <w:szCs w:val="12"/>
      </w:rPr>
      <w:t xml:space="preserve">   -   e-mail: </w:t>
    </w:r>
    <w:hyperlink r:id="rId2" w:history="1">
      <w:r w:rsidR="00D51457" w:rsidRPr="00D51457">
        <w:rPr>
          <w:rFonts w:ascii="Times New Roman" w:hAnsi="Times New Roman"/>
          <w:color w:val="000000"/>
          <w:sz w:val="12"/>
          <w:szCs w:val="12"/>
          <w:u w:val="single"/>
        </w:rPr>
        <w:t>servizio.tecnico@comune.terralba.or.it</w:t>
      </w:r>
    </w:hyperlink>
    <w:r w:rsidR="001A52CA" w:rsidRPr="0061515C">
      <w:rPr>
        <w:rFonts w:ascii="Garamond" w:hAnsi="Garamond"/>
        <w:snapToGrid w:val="0"/>
        <w:sz w:val="14"/>
        <w:szCs w:val="14"/>
      </w:rPr>
      <w:t xml:space="preserve">Pagina </w:t>
    </w:r>
    <w:r w:rsidR="00253DDA" w:rsidRPr="0061515C">
      <w:rPr>
        <w:rFonts w:ascii="Garamond" w:hAnsi="Garamond"/>
        <w:snapToGrid w:val="0"/>
        <w:sz w:val="14"/>
        <w:szCs w:val="14"/>
      </w:rPr>
      <w:fldChar w:fldCharType="begin"/>
    </w:r>
    <w:r w:rsidR="001A52CA" w:rsidRPr="0061515C">
      <w:rPr>
        <w:rFonts w:ascii="Garamond" w:hAnsi="Garamond"/>
        <w:snapToGrid w:val="0"/>
        <w:sz w:val="14"/>
        <w:szCs w:val="14"/>
      </w:rPr>
      <w:instrText xml:space="preserve"> PAGE </w:instrText>
    </w:r>
    <w:r w:rsidR="00253DDA" w:rsidRPr="0061515C">
      <w:rPr>
        <w:rFonts w:ascii="Garamond" w:hAnsi="Garamond"/>
        <w:snapToGrid w:val="0"/>
        <w:sz w:val="14"/>
        <w:szCs w:val="14"/>
      </w:rPr>
      <w:fldChar w:fldCharType="separate"/>
    </w:r>
    <w:r>
      <w:rPr>
        <w:rFonts w:ascii="Garamond" w:hAnsi="Garamond"/>
        <w:noProof/>
        <w:snapToGrid w:val="0"/>
        <w:sz w:val="14"/>
        <w:szCs w:val="14"/>
      </w:rPr>
      <w:t>2</w:t>
    </w:r>
    <w:r w:rsidR="00253DDA" w:rsidRPr="0061515C">
      <w:rPr>
        <w:rFonts w:ascii="Garamond" w:hAnsi="Garamond"/>
        <w:snapToGrid w:val="0"/>
        <w:sz w:val="14"/>
        <w:szCs w:val="14"/>
      </w:rPr>
      <w:fldChar w:fldCharType="end"/>
    </w:r>
    <w:r w:rsidR="001A52CA" w:rsidRPr="0061515C">
      <w:rPr>
        <w:rFonts w:ascii="Garamond" w:hAnsi="Garamond"/>
        <w:snapToGrid w:val="0"/>
        <w:sz w:val="14"/>
        <w:szCs w:val="14"/>
      </w:rPr>
      <w:t xml:space="preserve"> di </w:t>
    </w:r>
    <w:r w:rsidR="00253DDA" w:rsidRPr="0061515C">
      <w:rPr>
        <w:rFonts w:ascii="Garamond" w:hAnsi="Garamond"/>
        <w:snapToGrid w:val="0"/>
        <w:sz w:val="14"/>
        <w:szCs w:val="14"/>
      </w:rPr>
      <w:fldChar w:fldCharType="begin"/>
    </w:r>
    <w:r w:rsidR="001A52CA" w:rsidRPr="0061515C">
      <w:rPr>
        <w:rFonts w:ascii="Garamond" w:hAnsi="Garamond"/>
        <w:snapToGrid w:val="0"/>
        <w:sz w:val="14"/>
        <w:szCs w:val="14"/>
      </w:rPr>
      <w:instrText xml:space="preserve"> NUMPAGES </w:instrText>
    </w:r>
    <w:r w:rsidR="00253DDA" w:rsidRPr="0061515C">
      <w:rPr>
        <w:rFonts w:ascii="Garamond" w:hAnsi="Garamond"/>
        <w:snapToGrid w:val="0"/>
        <w:sz w:val="14"/>
        <w:szCs w:val="14"/>
      </w:rPr>
      <w:fldChar w:fldCharType="separate"/>
    </w:r>
    <w:r>
      <w:rPr>
        <w:rFonts w:ascii="Garamond" w:hAnsi="Garamond"/>
        <w:noProof/>
        <w:snapToGrid w:val="0"/>
        <w:sz w:val="14"/>
        <w:szCs w:val="14"/>
      </w:rPr>
      <w:t>2</w:t>
    </w:r>
    <w:r w:rsidR="00253DDA" w:rsidRPr="0061515C">
      <w:rPr>
        <w:rFonts w:ascii="Garamond" w:hAnsi="Garamond"/>
        <w:snapToGrid w:val="0"/>
        <w:sz w:val="14"/>
        <w:szCs w:val="14"/>
      </w:rPr>
      <w:fldChar w:fldCharType="end"/>
    </w:r>
  </w:p>
  <w:p w14:paraId="1D257E3E" w14:textId="77777777" w:rsidR="001A52CA" w:rsidRDefault="001A52CA" w:rsidP="0078166D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8307A3" w14:textId="77777777" w:rsidR="00DA45F1" w:rsidRPr="00DA45F1" w:rsidRDefault="00DA45F1" w:rsidP="00DA45F1">
    <w:pPr>
      <w:widowControl w:val="0"/>
      <w:pBdr>
        <w:bottom w:val="single" w:sz="6" w:space="1" w:color="auto"/>
      </w:pBdr>
      <w:autoSpaceDE w:val="0"/>
      <w:autoSpaceDN w:val="0"/>
      <w:adjustRightInd w:val="0"/>
      <w:ind w:right="-1"/>
      <w:jc w:val="left"/>
      <w:rPr>
        <w:rFonts w:ascii="Arial" w:hAnsi="Arial" w:cs="Arial"/>
        <w:snapToGrid w:val="0"/>
        <w:color w:val="000000"/>
        <w:sz w:val="12"/>
        <w:szCs w:val="24"/>
        <w:shd w:val="clear" w:color="auto" w:fill="FFFFFF"/>
      </w:rPr>
    </w:pPr>
  </w:p>
  <w:p w14:paraId="09C8C326" w14:textId="77777777" w:rsidR="00DA45F1" w:rsidRPr="00DA45F1" w:rsidRDefault="00DA45F1" w:rsidP="00DA45F1">
    <w:pPr>
      <w:widowControl w:val="0"/>
      <w:autoSpaceDE w:val="0"/>
      <w:autoSpaceDN w:val="0"/>
      <w:adjustRightInd w:val="0"/>
      <w:spacing w:line="160" w:lineRule="exact"/>
      <w:jc w:val="center"/>
      <w:rPr>
        <w:rFonts w:ascii="Arial" w:hAnsi="Arial" w:cs="Arial"/>
        <w:color w:val="000000"/>
        <w:sz w:val="14"/>
        <w:szCs w:val="14"/>
        <w:shd w:val="clear" w:color="auto" w:fill="FFFFFF"/>
      </w:rPr>
    </w:pPr>
    <w:r w:rsidRPr="00DA45F1">
      <w:rPr>
        <w:rFonts w:ascii="Arial" w:hAnsi="Arial" w:cs="Arial"/>
        <w:color w:val="000000"/>
        <w:sz w:val="14"/>
        <w:szCs w:val="14"/>
        <w:shd w:val="clear" w:color="auto" w:fill="FFFFFF"/>
      </w:rPr>
      <w:t>Unione dei Comuni del Terralbese, Piazza Libertà n. 1, 09097 San Nicolò d’Arcidano -  Tel. 0783.88741</w:t>
    </w:r>
  </w:p>
  <w:p w14:paraId="75F32E7E" w14:textId="77777777" w:rsidR="00DA45F1" w:rsidRPr="00DA45F1" w:rsidRDefault="00354097" w:rsidP="00DA45F1">
    <w:pPr>
      <w:widowControl w:val="0"/>
      <w:autoSpaceDE w:val="0"/>
      <w:autoSpaceDN w:val="0"/>
      <w:adjustRightInd w:val="0"/>
      <w:spacing w:line="160" w:lineRule="exact"/>
      <w:jc w:val="center"/>
      <w:rPr>
        <w:rFonts w:ascii="Arial" w:hAnsi="Arial" w:cs="Arial"/>
        <w:color w:val="000000"/>
        <w:sz w:val="14"/>
        <w:szCs w:val="14"/>
        <w:shd w:val="clear" w:color="auto" w:fill="FFFFFF"/>
      </w:rPr>
    </w:pPr>
    <w:hyperlink r:id="rId1" w:history="1">
      <w:r w:rsidR="00DA45F1" w:rsidRPr="00DA45F1">
        <w:rPr>
          <w:rFonts w:ascii="Arial" w:hAnsi="Arial"/>
          <w:color w:val="0000FF"/>
          <w:sz w:val="14"/>
          <w:szCs w:val="14"/>
          <w:u w:val="single"/>
          <w:shd w:val="clear" w:color="auto" w:fill="FFFFFF"/>
        </w:rPr>
        <w:t>http://www.unionecomunidelterralbese.it</w:t>
      </w:r>
    </w:hyperlink>
    <w:r w:rsidR="00DA45F1" w:rsidRPr="00DA45F1">
      <w:rPr>
        <w:rFonts w:ascii="Arial" w:hAnsi="Arial" w:cs="Arial"/>
        <w:color w:val="000000"/>
        <w:sz w:val="14"/>
        <w:szCs w:val="14"/>
        <w:shd w:val="clear" w:color="auto" w:fill="FFFFFF"/>
      </w:rPr>
      <w:t xml:space="preserve">   -   PEC: </w:t>
    </w:r>
    <w:hyperlink r:id="rId2" w:history="1">
      <w:r w:rsidR="00DA45F1" w:rsidRPr="00DA45F1">
        <w:rPr>
          <w:rFonts w:ascii="Arial" w:hAnsi="Arial"/>
          <w:color w:val="0000FF"/>
          <w:sz w:val="14"/>
          <w:szCs w:val="14"/>
          <w:u w:val="single"/>
          <w:shd w:val="clear" w:color="auto" w:fill="FFFFFF"/>
        </w:rPr>
        <w:t>protocollo@pec.unionecomunidelterralbese.it</w:t>
      </w:r>
    </w:hyperlink>
  </w:p>
  <w:p w14:paraId="1E36FC0E" w14:textId="77777777" w:rsidR="00CC14EA" w:rsidRPr="00343563" w:rsidRDefault="00CC14EA" w:rsidP="00CC14EA">
    <w:pPr>
      <w:pStyle w:val="Pidipagina"/>
      <w:rPr>
        <w:rFonts w:ascii="Times New Roman" w:hAnsi="Times New Roman"/>
        <w:sz w:val="16"/>
        <w:szCs w:val="16"/>
      </w:rPr>
    </w:pPr>
  </w:p>
  <w:p w14:paraId="3E707569" w14:textId="5882E01A" w:rsidR="00CC14EA" w:rsidRPr="00343563" w:rsidRDefault="00CC14EA" w:rsidP="00CC14EA">
    <w:pPr>
      <w:ind w:right="-1"/>
      <w:jc w:val="right"/>
      <w:rPr>
        <w:rFonts w:ascii="Times New Roman" w:hAnsi="Times New Roman"/>
        <w:sz w:val="14"/>
        <w:szCs w:val="14"/>
      </w:rPr>
    </w:pPr>
    <w:r w:rsidRPr="00343563">
      <w:rPr>
        <w:rFonts w:ascii="Times New Roman" w:hAnsi="Times New Roman"/>
        <w:snapToGrid w:val="0"/>
        <w:sz w:val="14"/>
        <w:szCs w:val="14"/>
      </w:rPr>
      <w:t xml:space="preserve">Pagina </w:t>
    </w:r>
    <w:r w:rsidRPr="00343563">
      <w:rPr>
        <w:rFonts w:ascii="Times New Roman" w:hAnsi="Times New Roman"/>
        <w:snapToGrid w:val="0"/>
        <w:sz w:val="14"/>
        <w:szCs w:val="14"/>
      </w:rPr>
      <w:fldChar w:fldCharType="begin"/>
    </w:r>
    <w:r w:rsidRPr="00343563">
      <w:rPr>
        <w:rFonts w:ascii="Times New Roman" w:hAnsi="Times New Roman"/>
        <w:snapToGrid w:val="0"/>
        <w:sz w:val="14"/>
        <w:szCs w:val="14"/>
      </w:rPr>
      <w:instrText xml:space="preserve"> PAGE </w:instrText>
    </w:r>
    <w:r w:rsidRPr="00343563">
      <w:rPr>
        <w:rFonts w:ascii="Times New Roman" w:hAnsi="Times New Roman"/>
        <w:snapToGrid w:val="0"/>
        <w:sz w:val="14"/>
        <w:szCs w:val="14"/>
      </w:rPr>
      <w:fldChar w:fldCharType="separate"/>
    </w:r>
    <w:r w:rsidR="00354097">
      <w:rPr>
        <w:rFonts w:ascii="Times New Roman" w:hAnsi="Times New Roman"/>
        <w:noProof/>
        <w:snapToGrid w:val="0"/>
        <w:sz w:val="14"/>
        <w:szCs w:val="14"/>
      </w:rPr>
      <w:t>1</w:t>
    </w:r>
    <w:r w:rsidRPr="00343563">
      <w:rPr>
        <w:rFonts w:ascii="Times New Roman" w:hAnsi="Times New Roman"/>
        <w:snapToGrid w:val="0"/>
        <w:sz w:val="14"/>
        <w:szCs w:val="14"/>
      </w:rPr>
      <w:fldChar w:fldCharType="end"/>
    </w:r>
    <w:r w:rsidRPr="00343563">
      <w:rPr>
        <w:rFonts w:ascii="Times New Roman" w:hAnsi="Times New Roman"/>
        <w:snapToGrid w:val="0"/>
        <w:sz w:val="14"/>
        <w:szCs w:val="14"/>
      </w:rPr>
      <w:t xml:space="preserve"> di </w:t>
    </w:r>
    <w:r w:rsidRPr="00343563">
      <w:rPr>
        <w:rFonts w:ascii="Times New Roman" w:hAnsi="Times New Roman"/>
        <w:snapToGrid w:val="0"/>
        <w:sz w:val="14"/>
        <w:szCs w:val="14"/>
      </w:rPr>
      <w:fldChar w:fldCharType="begin"/>
    </w:r>
    <w:r w:rsidRPr="00343563">
      <w:rPr>
        <w:rFonts w:ascii="Times New Roman" w:hAnsi="Times New Roman"/>
        <w:snapToGrid w:val="0"/>
        <w:sz w:val="14"/>
        <w:szCs w:val="14"/>
      </w:rPr>
      <w:instrText xml:space="preserve"> NUMPAGES </w:instrText>
    </w:r>
    <w:r w:rsidRPr="00343563">
      <w:rPr>
        <w:rFonts w:ascii="Times New Roman" w:hAnsi="Times New Roman"/>
        <w:snapToGrid w:val="0"/>
        <w:sz w:val="14"/>
        <w:szCs w:val="14"/>
      </w:rPr>
      <w:fldChar w:fldCharType="separate"/>
    </w:r>
    <w:r w:rsidR="00354097">
      <w:rPr>
        <w:rFonts w:ascii="Times New Roman" w:hAnsi="Times New Roman"/>
        <w:noProof/>
        <w:snapToGrid w:val="0"/>
        <w:sz w:val="14"/>
        <w:szCs w:val="14"/>
      </w:rPr>
      <w:t>2</w:t>
    </w:r>
    <w:r w:rsidRPr="00343563">
      <w:rPr>
        <w:rFonts w:ascii="Times New Roman" w:hAnsi="Times New Roman"/>
        <w:snapToGrid w:val="0"/>
        <w:sz w:val="14"/>
        <w:szCs w:val="14"/>
      </w:rPr>
      <w:fldChar w:fldCharType="end"/>
    </w:r>
  </w:p>
  <w:p w14:paraId="7B550C31" w14:textId="77777777" w:rsidR="00CC14EA" w:rsidRPr="00343563" w:rsidRDefault="00CC14EA" w:rsidP="00CC14EA">
    <w:pPr>
      <w:pStyle w:val="Pidipagina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FCD946" w14:textId="77777777" w:rsidR="00381701" w:rsidRDefault="00381701">
      <w:r>
        <w:separator/>
      </w:r>
    </w:p>
    <w:p w14:paraId="572837E2" w14:textId="77777777" w:rsidR="00381701" w:rsidRDefault="00381701"/>
  </w:footnote>
  <w:footnote w:type="continuationSeparator" w:id="0">
    <w:p w14:paraId="122B5D1B" w14:textId="77777777" w:rsidR="00381701" w:rsidRDefault="00381701">
      <w:r>
        <w:continuationSeparator/>
      </w:r>
    </w:p>
    <w:p w14:paraId="249F9061" w14:textId="77777777" w:rsidR="00381701" w:rsidRDefault="003817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88943" w14:textId="77777777" w:rsidR="00DA45F1" w:rsidRDefault="00DA45F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F1F94" w14:textId="77777777" w:rsidR="00DA45F1" w:rsidRDefault="00DA45F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5E010" w14:textId="77777777" w:rsidR="0099561B" w:rsidRDefault="0099561B" w:rsidP="0099561B">
    <w:pPr>
      <w:autoSpaceDE w:val="0"/>
      <w:autoSpaceDN w:val="0"/>
      <w:adjustRightInd w:val="0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7B6BE6FC" wp14:editId="758948FB">
          <wp:extent cx="501015" cy="501015"/>
          <wp:effectExtent l="19050" t="0" r="0" b="0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015" cy="501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2EC1B3B4" wp14:editId="5817D73B">
          <wp:extent cx="524510" cy="516890"/>
          <wp:effectExtent l="19050" t="0" r="889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25A8E048" wp14:editId="5AB0E892">
          <wp:extent cx="389890" cy="532765"/>
          <wp:effectExtent l="1905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532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4FD70EA4" wp14:editId="08598F1C">
          <wp:extent cx="349885" cy="492760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92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6ED3DD5E" wp14:editId="50E041D4">
          <wp:extent cx="405765" cy="508635"/>
          <wp:effectExtent l="1905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765" cy="508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B319B9B" w14:textId="77777777" w:rsidR="0099561B" w:rsidRDefault="0099561B" w:rsidP="0099561B">
    <w:pPr>
      <w:autoSpaceDE w:val="0"/>
      <w:autoSpaceDN w:val="0"/>
      <w:adjustRightInd w:val="0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bCs/>
        <w:sz w:val="36"/>
        <w:szCs w:val="36"/>
      </w:rPr>
      <w:t>Unione dei Comuni del Terralbese</w:t>
    </w:r>
  </w:p>
  <w:p w14:paraId="792B6252" w14:textId="77777777" w:rsidR="0099561B" w:rsidRDefault="0099561B" w:rsidP="0099561B">
    <w:pPr>
      <w:autoSpaceDE w:val="0"/>
      <w:autoSpaceDN w:val="0"/>
      <w:adjustRightInd w:val="0"/>
      <w:jc w:val="center"/>
      <w:rPr>
        <w:rFonts w:ascii="Arial" w:hAnsi="Arial" w:cs="Arial"/>
      </w:rPr>
    </w:pPr>
    <w:r>
      <w:rPr>
        <w:rFonts w:ascii="Arial" w:hAnsi="Arial" w:cs="Arial"/>
      </w:rPr>
      <w:t>MARRUBIU • URAS • S. N. D’ARCIDANO • TERRALBA • ARBOREA</w:t>
    </w:r>
  </w:p>
  <w:p w14:paraId="1067DBE7" w14:textId="77777777" w:rsidR="0099561B" w:rsidRDefault="0099561B" w:rsidP="0099561B">
    <w:pPr>
      <w:autoSpaceDE w:val="0"/>
      <w:autoSpaceDN w:val="0"/>
      <w:adjustRightInd w:val="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PROVINCIA DI ORISTANO</w:t>
    </w:r>
  </w:p>
  <w:p w14:paraId="4DE45F0F" w14:textId="3201ACE9" w:rsidR="001A52CA" w:rsidRDefault="001A52CA" w:rsidP="002B0AC9">
    <w:pPr>
      <w:pStyle w:val="Intestazione"/>
      <w:jc w:val="center"/>
      <w:rPr>
        <w:rFonts w:ascii="Garamond" w:hAnsi="Garamond"/>
      </w:rPr>
    </w:pPr>
  </w:p>
  <w:p w14:paraId="055339D2" w14:textId="77777777" w:rsidR="0099561B" w:rsidRPr="0061515C" w:rsidRDefault="0099561B" w:rsidP="002B0AC9">
    <w:pPr>
      <w:pStyle w:val="Intestazione"/>
      <w:jc w:val="center"/>
      <w:rPr>
        <w:rFonts w:ascii="Garamond" w:hAnsi="Garamon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14DD7"/>
    <w:multiLevelType w:val="hybridMultilevel"/>
    <w:tmpl w:val="F9908E48"/>
    <w:lvl w:ilvl="0" w:tplc="AAA29B90">
      <w:start w:val="6"/>
      <w:numFmt w:val="lowerLetter"/>
      <w:lvlText w:val="%1)"/>
      <w:lvlJc w:val="left"/>
      <w:pPr>
        <w:tabs>
          <w:tab w:val="num" w:pos="510"/>
        </w:tabs>
        <w:ind w:left="510" w:hanging="510"/>
      </w:pPr>
      <w:rPr>
        <w:rFonts w:hint="default"/>
        <w:b/>
        <w:i w:val="0"/>
        <w:color w:val="auto"/>
      </w:rPr>
    </w:lvl>
    <w:lvl w:ilvl="1" w:tplc="0A0853D6">
      <w:start w:val="1"/>
      <w:numFmt w:val="decimal"/>
      <w:lvlText w:val="%2)"/>
      <w:lvlJc w:val="left"/>
      <w:pPr>
        <w:tabs>
          <w:tab w:val="num" w:pos="260"/>
        </w:tabs>
        <w:ind w:left="260" w:hanging="360"/>
      </w:pPr>
      <w:rPr>
        <w:rFonts w:hint="default"/>
        <w:b/>
        <w:i w:val="0"/>
        <w:color w:val="auto"/>
        <w:u w:val="none"/>
      </w:rPr>
    </w:lvl>
    <w:lvl w:ilvl="2" w:tplc="0410001B">
      <w:start w:val="1"/>
      <w:numFmt w:val="lowerRoman"/>
      <w:lvlText w:val="%3."/>
      <w:lvlJc w:val="right"/>
      <w:pPr>
        <w:tabs>
          <w:tab w:val="num" w:pos="980"/>
        </w:tabs>
        <w:ind w:left="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700"/>
        </w:tabs>
        <w:ind w:left="1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420"/>
        </w:tabs>
        <w:ind w:left="2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140"/>
        </w:tabs>
        <w:ind w:left="3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860"/>
        </w:tabs>
        <w:ind w:left="3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580"/>
        </w:tabs>
        <w:ind w:left="4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300"/>
        </w:tabs>
        <w:ind w:left="5300" w:hanging="180"/>
      </w:pPr>
    </w:lvl>
  </w:abstractNum>
  <w:abstractNum w:abstractNumId="1" w15:restartNumberingAfterBreak="0">
    <w:nsid w:val="063712CC"/>
    <w:multiLevelType w:val="hybridMultilevel"/>
    <w:tmpl w:val="B502B468"/>
    <w:lvl w:ilvl="0" w:tplc="FF3C2D7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A1248"/>
    <w:multiLevelType w:val="hybridMultilevel"/>
    <w:tmpl w:val="63BA60A6"/>
    <w:lvl w:ilvl="0" w:tplc="27EE5B78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8411D"/>
    <w:multiLevelType w:val="hybridMultilevel"/>
    <w:tmpl w:val="82A42CA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A3F77"/>
    <w:multiLevelType w:val="hybridMultilevel"/>
    <w:tmpl w:val="ED683184"/>
    <w:lvl w:ilvl="0" w:tplc="B64887B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57ACA"/>
    <w:multiLevelType w:val="hybridMultilevel"/>
    <w:tmpl w:val="D010B4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64824"/>
    <w:multiLevelType w:val="hybridMultilevel"/>
    <w:tmpl w:val="08B8F288"/>
    <w:lvl w:ilvl="0" w:tplc="BB24CDAA">
      <w:numFmt w:val="bullet"/>
      <w:lvlText w:val="-"/>
      <w:lvlJc w:val="left"/>
      <w:pPr>
        <w:ind w:left="4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661E1"/>
    <w:multiLevelType w:val="multilevel"/>
    <w:tmpl w:val="787A49E0"/>
    <w:lvl w:ilvl="0">
      <w:start w:val="1"/>
      <w:numFmt w:val="lowerLetter"/>
      <w:lvlText w:val="%1)"/>
      <w:lvlJc w:val="left"/>
      <w:pPr>
        <w:tabs>
          <w:tab w:val="num" w:pos="568"/>
        </w:tabs>
        <w:ind w:left="568" w:hanging="426"/>
      </w:pPr>
      <w:rPr>
        <w:rFonts w:hint="default"/>
        <w:b w:val="0"/>
        <w:i w:val="0"/>
      </w:rPr>
    </w:lvl>
    <w:lvl w:ilvl="1">
      <w:start w:val="1"/>
      <w:numFmt w:val="decimal"/>
      <w:lvlText w:val="%1.%2)"/>
      <w:lvlJc w:val="left"/>
      <w:pPr>
        <w:tabs>
          <w:tab w:val="num" w:pos="797"/>
        </w:tabs>
        <w:ind w:left="794" w:hanging="22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17"/>
        </w:tabs>
        <w:ind w:left="94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7"/>
        </w:tabs>
        <w:ind w:left="144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97"/>
        </w:tabs>
        <w:ind w:left="194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7"/>
        </w:tabs>
        <w:ind w:left="245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7"/>
        </w:tabs>
        <w:ind w:left="295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57"/>
        </w:tabs>
        <w:ind w:left="346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7"/>
        </w:tabs>
        <w:ind w:left="4037" w:hanging="1440"/>
      </w:pPr>
      <w:rPr>
        <w:rFonts w:hint="default"/>
      </w:rPr>
    </w:lvl>
  </w:abstractNum>
  <w:abstractNum w:abstractNumId="8" w15:restartNumberingAfterBreak="0">
    <w:nsid w:val="1F007BD0"/>
    <w:multiLevelType w:val="hybridMultilevel"/>
    <w:tmpl w:val="4C84C71A"/>
    <w:lvl w:ilvl="0" w:tplc="E7949B4A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  <w:b/>
        <w:i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9" w15:restartNumberingAfterBreak="0">
    <w:nsid w:val="1F146B17"/>
    <w:multiLevelType w:val="hybridMultilevel"/>
    <w:tmpl w:val="BF2EC1BC"/>
    <w:lvl w:ilvl="0" w:tplc="966E9982">
      <w:numFmt w:val="bullet"/>
      <w:lvlText w:val=""/>
      <w:lvlJc w:val="left"/>
      <w:pPr>
        <w:ind w:left="780" w:hanging="42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B3193"/>
    <w:multiLevelType w:val="hybridMultilevel"/>
    <w:tmpl w:val="09EC1FCC"/>
    <w:lvl w:ilvl="0" w:tplc="FF4CAC5E">
      <w:start w:val="1"/>
      <w:numFmt w:val="bullet"/>
      <w:lvlText w:val="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1075158"/>
    <w:multiLevelType w:val="hybridMultilevel"/>
    <w:tmpl w:val="D506BDA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C43BE3"/>
    <w:multiLevelType w:val="hybridMultilevel"/>
    <w:tmpl w:val="2F24D8C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287622"/>
    <w:multiLevelType w:val="hybridMultilevel"/>
    <w:tmpl w:val="5A443F0C"/>
    <w:lvl w:ilvl="0" w:tplc="AC8A9C2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EF1780"/>
    <w:multiLevelType w:val="multilevel"/>
    <w:tmpl w:val="5A584B3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664"/>
        </w:tabs>
        <w:ind w:left="664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9763F6A"/>
    <w:multiLevelType w:val="hybridMultilevel"/>
    <w:tmpl w:val="24AC49BE"/>
    <w:lvl w:ilvl="0" w:tplc="5876F7D0">
      <w:start w:val="1"/>
      <w:numFmt w:val="bullet"/>
      <w:lvlText w:val=""/>
      <w:lvlJc w:val="left"/>
      <w:pPr>
        <w:tabs>
          <w:tab w:val="num" w:pos="1162"/>
        </w:tabs>
        <w:ind w:left="1162" w:hanging="341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9E15F9E"/>
    <w:multiLevelType w:val="hybridMultilevel"/>
    <w:tmpl w:val="1180ACF4"/>
    <w:lvl w:ilvl="0" w:tplc="6D0AA85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760F27"/>
    <w:multiLevelType w:val="hybridMultilevel"/>
    <w:tmpl w:val="2C54ED7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93F81"/>
    <w:multiLevelType w:val="hybridMultilevel"/>
    <w:tmpl w:val="EF20689A"/>
    <w:lvl w:ilvl="0" w:tplc="85EE96E2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CD3B32"/>
    <w:multiLevelType w:val="hybridMultilevel"/>
    <w:tmpl w:val="5CEC467E"/>
    <w:lvl w:ilvl="0" w:tplc="F1F877C6">
      <w:start w:val="1"/>
      <w:numFmt w:val="bullet"/>
      <w:lvlText w:val="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effect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F93303"/>
    <w:multiLevelType w:val="hybridMultilevel"/>
    <w:tmpl w:val="4FB0A71A"/>
    <w:lvl w:ilvl="0" w:tplc="B352E6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81CE5E8">
      <w:numFmt w:val="bullet"/>
      <w:lvlText w:val="-"/>
      <w:lvlJc w:val="left"/>
      <w:pPr>
        <w:tabs>
          <w:tab w:val="num" w:pos="1145"/>
        </w:tabs>
        <w:ind w:left="1145" w:hanging="425"/>
      </w:pPr>
      <w:rPr>
        <w:rFonts w:hint="default"/>
      </w:rPr>
    </w:lvl>
    <w:lvl w:ilvl="2" w:tplc="EE26D536">
      <w:start w:val="1"/>
      <w:numFmt w:val="bullet"/>
      <w:lvlText w:val="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6AA4672"/>
    <w:multiLevelType w:val="hybridMultilevel"/>
    <w:tmpl w:val="8E68A284"/>
    <w:lvl w:ilvl="0" w:tplc="4056AE5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ascii="Garamond" w:hAnsi="Garamond" w:hint="default"/>
        <w:b/>
        <w:i w:val="0"/>
      </w:rPr>
    </w:lvl>
    <w:lvl w:ilvl="1" w:tplc="85EE96E2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8167079"/>
    <w:multiLevelType w:val="multilevel"/>
    <w:tmpl w:val="582AC2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1.%2)"/>
      <w:lvlJc w:val="left"/>
      <w:pPr>
        <w:tabs>
          <w:tab w:val="num" w:pos="1021"/>
        </w:tabs>
        <w:ind w:left="1021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3A3B1754"/>
    <w:multiLevelType w:val="hybridMultilevel"/>
    <w:tmpl w:val="4F76F54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D8F65FC"/>
    <w:multiLevelType w:val="multilevel"/>
    <w:tmpl w:val="7802800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664"/>
        </w:tabs>
        <w:ind w:left="664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</w:lvl>
    <w:lvl w:ilvl="3">
      <w:start w:val="1"/>
      <w:numFmt w:val="bullet"/>
      <w:lvlText w:val=""/>
      <w:lvlJc w:val="left"/>
      <w:pPr>
        <w:tabs>
          <w:tab w:val="num" w:pos="1437"/>
        </w:tabs>
        <w:ind w:left="1437" w:hanging="35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3E5F762E"/>
    <w:multiLevelType w:val="hybridMultilevel"/>
    <w:tmpl w:val="29749D42"/>
    <w:lvl w:ilvl="0" w:tplc="EE26D536">
      <w:start w:val="1"/>
      <w:numFmt w:val="bullet"/>
      <w:lvlText w:val="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3F5F65CE"/>
    <w:multiLevelType w:val="hybridMultilevel"/>
    <w:tmpl w:val="607A97E8"/>
    <w:lvl w:ilvl="0" w:tplc="E84433BE">
      <w:numFmt w:val="bullet"/>
      <w:lvlText w:val="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86A72"/>
    <w:multiLevelType w:val="hybridMultilevel"/>
    <w:tmpl w:val="65E69DD4"/>
    <w:lvl w:ilvl="0" w:tplc="A606D816">
      <w:numFmt w:val="bullet"/>
      <w:lvlText w:val="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976133"/>
    <w:multiLevelType w:val="hybridMultilevel"/>
    <w:tmpl w:val="3D126A62"/>
    <w:lvl w:ilvl="0" w:tplc="0410000F">
      <w:start w:val="1"/>
      <w:numFmt w:val="decimal"/>
      <w:lvlText w:val="%1."/>
      <w:lvlJc w:val="left"/>
      <w:pPr>
        <w:tabs>
          <w:tab w:val="num" w:pos="770"/>
        </w:tabs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0"/>
        </w:tabs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0"/>
        </w:tabs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29" w15:restartNumberingAfterBreak="0">
    <w:nsid w:val="4A2F23E4"/>
    <w:multiLevelType w:val="hybridMultilevel"/>
    <w:tmpl w:val="14E27D10"/>
    <w:lvl w:ilvl="0" w:tplc="B5424468">
      <w:start w:val="1"/>
      <w:numFmt w:val="bullet"/>
      <w:lvlText w:val="­"/>
      <w:lvlJc w:val="left"/>
      <w:pPr>
        <w:tabs>
          <w:tab w:val="num" w:pos="1277"/>
        </w:tabs>
        <w:ind w:left="1277" w:hanging="284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30" w15:restartNumberingAfterBreak="0">
    <w:nsid w:val="4AA67EAD"/>
    <w:multiLevelType w:val="singleLevel"/>
    <w:tmpl w:val="8466B5E2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</w:abstractNum>
  <w:abstractNum w:abstractNumId="31" w15:restartNumberingAfterBreak="0">
    <w:nsid w:val="4B553963"/>
    <w:multiLevelType w:val="hybridMultilevel"/>
    <w:tmpl w:val="AFAA9888"/>
    <w:lvl w:ilvl="0" w:tplc="AC8A9C2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13563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color w:val="000000"/>
      </w:rPr>
    </w:lvl>
  </w:abstractNum>
  <w:abstractNum w:abstractNumId="33" w15:restartNumberingAfterBreak="0">
    <w:nsid w:val="52CC3362"/>
    <w:multiLevelType w:val="hybridMultilevel"/>
    <w:tmpl w:val="40E2A8AA"/>
    <w:lvl w:ilvl="0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20B0843C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3790C42"/>
    <w:multiLevelType w:val="hybridMultilevel"/>
    <w:tmpl w:val="D7600E64"/>
    <w:lvl w:ilvl="0" w:tplc="AC8A9C26">
      <w:start w:val="1"/>
      <w:numFmt w:val="bullet"/>
      <w:lvlText w:val=""/>
      <w:lvlJc w:val="left"/>
      <w:pPr>
        <w:tabs>
          <w:tab w:val="num" w:pos="3330"/>
        </w:tabs>
        <w:ind w:left="3330" w:hanging="358"/>
      </w:pPr>
      <w:rPr>
        <w:rFonts w:ascii="Wingdings" w:hAnsi="Wingdings" w:hint="default"/>
      </w:rPr>
    </w:lvl>
    <w:lvl w:ilvl="1" w:tplc="72803608">
      <w:start w:val="1"/>
      <w:numFmt w:val="bullet"/>
      <w:lvlText w:val=""/>
      <w:lvlJc w:val="left"/>
      <w:pPr>
        <w:tabs>
          <w:tab w:val="num" w:pos="2430"/>
        </w:tabs>
        <w:ind w:left="2430" w:hanging="358"/>
      </w:pPr>
      <w:rPr>
        <w:rFonts w:ascii="Wingdings" w:hAnsi="Wingdings" w:hint="default"/>
        <w:b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35" w15:restartNumberingAfterBreak="0">
    <w:nsid w:val="57883366"/>
    <w:multiLevelType w:val="hybridMultilevel"/>
    <w:tmpl w:val="0F8CD618"/>
    <w:lvl w:ilvl="0" w:tplc="AC8A9C26">
      <w:start w:val="1"/>
      <w:numFmt w:val="bullet"/>
      <w:lvlText w:val="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6" w15:restartNumberingAfterBreak="0">
    <w:nsid w:val="587C52B0"/>
    <w:multiLevelType w:val="hybridMultilevel"/>
    <w:tmpl w:val="34227404"/>
    <w:lvl w:ilvl="0" w:tplc="9B0CA62A">
      <w:start w:val="4"/>
      <w:numFmt w:val="bullet"/>
      <w:lvlText w:val="-"/>
      <w:lvlJc w:val="left"/>
      <w:pPr>
        <w:ind w:left="1381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37" w15:restartNumberingAfterBreak="0">
    <w:nsid w:val="5979368F"/>
    <w:multiLevelType w:val="hybridMultilevel"/>
    <w:tmpl w:val="E2EC0F5A"/>
    <w:lvl w:ilvl="0" w:tplc="4218E56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F3737D"/>
    <w:multiLevelType w:val="hybridMultilevel"/>
    <w:tmpl w:val="938E554C"/>
    <w:lvl w:ilvl="0" w:tplc="F81CE5E8">
      <w:numFmt w:val="bullet"/>
      <w:lvlText w:val="-"/>
      <w:lvlJc w:val="left"/>
      <w:pPr>
        <w:tabs>
          <w:tab w:val="num" w:pos="1418"/>
        </w:tabs>
        <w:ind w:left="1418" w:hanging="42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39" w15:restartNumberingAfterBreak="0">
    <w:nsid w:val="634B7A7C"/>
    <w:multiLevelType w:val="singleLevel"/>
    <w:tmpl w:val="C14CF40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2336E6"/>
    <w:multiLevelType w:val="hybridMultilevel"/>
    <w:tmpl w:val="CE30BD42"/>
    <w:lvl w:ilvl="0" w:tplc="37C26F2E">
      <w:numFmt w:val="bullet"/>
      <w:lvlText w:val=""/>
      <w:lvlJc w:val="left"/>
      <w:pPr>
        <w:ind w:left="405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4"/>
  </w:num>
  <w:num w:numId="3">
    <w:abstractNumId w:val="22"/>
  </w:num>
  <w:num w:numId="4">
    <w:abstractNumId w:val="21"/>
  </w:num>
  <w:num w:numId="5">
    <w:abstractNumId w:val="1"/>
  </w:num>
  <w:num w:numId="6">
    <w:abstractNumId w:val="4"/>
  </w:num>
  <w:num w:numId="7">
    <w:abstractNumId w:val="24"/>
  </w:num>
  <w:num w:numId="8">
    <w:abstractNumId w:val="7"/>
  </w:num>
  <w:num w:numId="9">
    <w:abstractNumId w:val="19"/>
  </w:num>
  <w:num w:numId="10">
    <w:abstractNumId w:val="28"/>
  </w:num>
  <w:num w:numId="11">
    <w:abstractNumId w:val="38"/>
  </w:num>
  <w:num w:numId="12">
    <w:abstractNumId w:val="20"/>
  </w:num>
  <w:num w:numId="13">
    <w:abstractNumId w:val="33"/>
  </w:num>
  <w:num w:numId="14">
    <w:abstractNumId w:val="0"/>
  </w:num>
  <w:num w:numId="15">
    <w:abstractNumId w:val="15"/>
  </w:num>
  <w:num w:numId="16">
    <w:abstractNumId w:val="23"/>
  </w:num>
  <w:num w:numId="17">
    <w:abstractNumId w:val="3"/>
  </w:num>
  <w:num w:numId="18">
    <w:abstractNumId w:val="2"/>
  </w:num>
  <w:num w:numId="19">
    <w:abstractNumId w:val="18"/>
  </w:num>
  <w:num w:numId="20">
    <w:abstractNumId w:val="10"/>
  </w:num>
  <w:num w:numId="21">
    <w:abstractNumId w:val="29"/>
  </w:num>
  <w:num w:numId="22">
    <w:abstractNumId w:val="39"/>
  </w:num>
  <w:num w:numId="23">
    <w:abstractNumId w:val="12"/>
  </w:num>
  <w:num w:numId="24">
    <w:abstractNumId w:val="5"/>
  </w:num>
  <w:num w:numId="25">
    <w:abstractNumId w:val="36"/>
  </w:num>
  <w:num w:numId="26">
    <w:abstractNumId w:val="25"/>
  </w:num>
  <w:num w:numId="27">
    <w:abstractNumId w:val="32"/>
  </w:num>
  <w:num w:numId="28">
    <w:abstractNumId w:val="34"/>
  </w:num>
  <w:num w:numId="29">
    <w:abstractNumId w:val="11"/>
  </w:num>
  <w:num w:numId="30">
    <w:abstractNumId w:val="17"/>
  </w:num>
  <w:num w:numId="31">
    <w:abstractNumId w:val="35"/>
  </w:num>
  <w:num w:numId="32">
    <w:abstractNumId w:val="40"/>
  </w:num>
  <w:num w:numId="33">
    <w:abstractNumId w:val="31"/>
  </w:num>
  <w:num w:numId="34">
    <w:abstractNumId w:val="9"/>
  </w:num>
  <w:num w:numId="35">
    <w:abstractNumId w:val="8"/>
  </w:num>
  <w:num w:numId="36">
    <w:abstractNumId w:val="37"/>
  </w:num>
  <w:num w:numId="37">
    <w:abstractNumId w:val="6"/>
  </w:num>
  <w:num w:numId="38">
    <w:abstractNumId w:val="26"/>
  </w:num>
  <w:num w:numId="39">
    <w:abstractNumId w:val="27"/>
  </w:num>
  <w:num w:numId="40">
    <w:abstractNumId w:val="16"/>
  </w:num>
  <w:num w:numId="41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1C1"/>
    <w:rsid w:val="00001939"/>
    <w:rsid w:val="00002DB2"/>
    <w:rsid w:val="00003203"/>
    <w:rsid w:val="000035B6"/>
    <w:rsid w:val="00003A55"/>
    <w:rsid w:val="0000522B"/>
    <w:rsid w:val="00006F17"/>
    <w:rsid w:val="00006FE1"/>
    <w:rsid w:val="00007395"/>
    <w:rsid w:val="000101C4"/>
    <w:rsid w:val="00011BFB"/>
    <w:rsid w:val="00012353"/>
    <w:rsid w:val="000140A5"/>
    <w:rsid w:val="00015A16"/>
    <w:rsid w:val="00015DFC"/>
    <w:rsid w:val="000165CF"/>
    <w:rsid w:val="00017C0C"/>
    <w:rsid w:val="00017F2C"/>
    <w:rsid w:val="000204EB"/>
    <w:rsid w:val="00020CBB"/>
    <w:rsid w:val="000223C5"/>
    <w:rsid w:val="000224A1"/>
    <w:rsid w:val="00027DA8"/>
    <w:rsid w:val="00027F82"/>
    <w:rsid w:val="00031BDF"/>
    <w:rsid w:val="000328BE"/>
    <w:rsid w:val="00033566"/>
    <w:rsid w:val="00034D60"/>
    <w:rsid w:val="00034DA8"/>
    <w:rsid w:val="00034FB4"/>
    <w:rsid w:val="00035434"/>
    <w:rsid w:val="000366F3"/>
    <w:rsid w:val="000405E3"/>
    <w:rsid w:val="0004081C"/>
    <w:rsid w:val="00041358"/>
    <w:rsid w:val="00041608"/>
    <w:rsid w:val="00043D2E"/>
    <w:rsid w:val="00044009"/>
    <w:rsid w:val="00044A80"/>
    <w:rsid w:val="00044D67"/>
    <w:rsid w:val="00044EE9"/>
    <w:rsid w:val="000452B6"/>
    <w:rsid w:val="00046803"/>
    <w:rsid w:val="00046AED"/>
    <w:rsid w:val="00050540"/>
    <w:rsid w:val="000510B9"/>
    <w:rsid w:val="000518E7"/>
    <w:rsid w:val="00051F13"/>
    <w:rsid w:val="00052951"/>
    <w:rsid w:val="00052F05"/>
    <w:rsid w:val="00053772"/>
    <w:rsid w:val="000537DA"/>
    <w:rsid w:val="000537DF"/>
    <w:rsid w:val="00054D37"/>
    <w:rsid w:val="00054DD6"/>
    <w:rsid w:val="0005648C"/>
    <w:rsid w:val="000566C0"/>
    <w:rsid w:val="00056B48"/>
    <w:rsid w:val="00057100"/>
    <w:rsid w:val="0005750E"/>
    <w:rsid w:val="0006029C"/>
    <w:rsid w:val="000609CA"/>
    <w:rsid w:val="000613F5"/>
    <w:rsid w:val="00061604"/>
    <w:rsid w:val="00062268"/>
    <w:rsid w:val="00063DA9"/>
    <w:rsid w:val="00064050"/>
    <w:rsid w:val="00064D2D"/>
    <w:rsid w:val="00065B83"/>
    <w:rsid w:val="00065D00"/>
    <w:rsid w:val="00067F4D"/>
    <w:rsid w:val="00070CDC"/>
    <w:rsid w:val="00071963"/>
    <w:rsid w:val="00072293"/>
    <w:rsid w:val="0007472B"/>
    <w:rsid w:val="000748E2"/>
    <w:rsid w:val="00075DB0"/>
    <w:rsid w:val="000771D1"/>
    <w:rsid w:val="00077253"/>
    <w:rsid w:val="00080159"/>
    <w:rsid w:val="00080380"/>
    <w:rsid w:val="000807E4"/>
    <w:rsid w:val="000840F9"/>
    <w:rsid w:val="00084347"/>
    <w:rsid w:val="00085354"/>
    <w:rsid w:val="00086664"/>
    <w:rsid w:val="00086823"/>
    <w:rsid w:val="00086A6D"/>
    <w:rsid w:val="000872AF"/>
    <w:rsid w:val="00087A51"/>
    <w:rsid w:val="0009174E"/>
    <w:rsid w:val="0009199D"/>
    <w:rsid w:val="000927C0"/>
    <w:rsid w:val="00092942"/>
    <w:rsid w:val="00092D56"/>
    <w:rsid w:val="000931ED"/>
    <w:rsid w:val="00093E6A"/>
    <w:rsid w:val="00095C9D"/>
    <w:rsid w:val="00096EA4"/>
    <w:rsid w:val="000A021C"/>
    <w:rsid w:val="000A06FA"/>
    <w:rsid w:val="000A353C"/>
    <w:rsid w:val="000A37C0"/>
    <w:rsid w:val="000A3FC4"/>
    <w:rsid w:val="000A48B4"/>
    <w:rsid w:val="000A51F5"/>
    <w:rsid w:val="000A5480"/>
    <w:rsid w:val="000A5932"/>
    <w:rsid w:val="000B029A"/>
    <w:rsid w:val="000B1BBD"/>
    <w:rsid w:val="000B27E1"/>
    <w:rsid w:val="000B2B16"/>
    <w:rsid w:val="000B351F"/>
    <w:rsid w:val="000B3AAB"/>
    <w:rsid w:val="000B4BD2"/>
    <w:rsid w:val="000C057A"/>
    <w:rsid w:val="000C0D57"/>
    <w:rsid w:val="000C1E05"/>
    <w:rsid w:val="000C206A"/>
    <w:rsid w:val="000C2315"/>
    <w:rsid w:val="000C2482"/>
    <w:rsid w:val="000C2EAC"/>
    <w:rsid w:val="000C3308"/>
    <w:rsid w:val="000C3AAC"/>
    <w:rsid w:val="000C47E8"/>
    <w:rsid w:val="000C5350"/>
    <w:rsid w:val="000C6A86"/>
    <w:rsid w:val="000C7363"/>
    <w:rsid w:val="000D0613"/>
    <w:rsid w:val="000D1B84"/>
    <w:rsid w:val="000D1FE9"/>
    <w:rsid w:val="000D2034"/>
    <w:rsid w:val="000D2320"/>
    <w:rsid w:val="000D2895"/>
    <w:rsid w:val="000D3103"/>
    <w:rsid w:val="000D314C"/>
    <w:rsid w:val="000D5176"/>
    <w:rsid w:val="000D5DAC"/>
    <w:rsid w:val="000D6660"/>
    <w:rsid w:val="000D74C5"/>
    <w:rsid w:val="000D7A46"/>
    <w:rsid w:val="000D7D43"/>
    <w:rsid w:val="000E37E9"/>
    <w:rsid w:val="000E470A"/>
    <w:rsid w:val="000E5777"/>
    <w:rsid w:val="000E5F02"/>
    <w:rsid w:val="000F0314"/>
    <w:rsid w:val="000F153B"/>
    <w:rsid w:val="000F18FB"/>
    <w:rsid w:val="000F3685"/>
    <w:rsid w:val="000F37C6"/>
    <w:rsid w:val="000F3851"/>
    <w:rsid w:val="000F3D75"/>
    <w:rsid w:val="000F405B"/>
    <w:rsid w:val="000F4C6A"/>
    <w:rsid w:val="000F578C"/>
    <w:rsid w:val="000F6D6A"/>
    <w:rsid w:val="00100107"/>
    <w:rsid w:val="0010029E"/>
    <w:rsid w:val="0010095C"/>
    <w:rsid w:val="001018F3"/>
    <w:rsid w:val="00101C74"/>
    <w:rsid w:val="00101D96"/>
    <w:rsid w:val="0010230F"/>
    <w:rsid w:val="00102B3A"/>
    <w:rsid w:val="0010305F"/>
    <w:rsid w:val="00103421"/>
    <w:rsid w:val="00104DD5"/>
    <w:rsid w:val="00110388"/>
    <w:rsid w:val="0011066A"/>
    <w:rsid w:val="00110867"/>
    <w:rsid w:val="00112535"/>
    <w:rsid w:val="00113C04"/>
    <w:rsid w:val="00113D37"/>
    <w:rsid w:val="00113F87"/>
    <w:rsid w:val="00114848"/>
    <w:rsid w:val="00114C0A"/>
    <w:rsid w:val="001150D7"/>
    <w:rsid w:val="00115539"/>
    <w:rsid w:val="00115FFD"/>
    <w:rsid w:val="00120E34"/>
    <w:rsid w:val="00122406"/>
    <w:rsid w:val="0012276C"/>
    <w:rsid w:val="00123023"/>
    <w:rsid w:val="001237A1"/>
    <w:rsid w:val="001238F4"/>
    <w:rsid w:val="00124080"/>
    <w:rsid w:val="0012471A"/>
    <w:rsid w:val="00124DAB"/>
    <w:rsid w:val="00124F13"/>
    <w:rsid w:val="00125B0F"/>
    <w:rsid w:val="00127A54"/>
    <w:rsid w:val="001312A0"/>
    <w:rsid w:val="00135A64"/>
    <w:rsid w:val="00135B8E"/>
    <w:rsid w:val="00135C13"/>
    <w:rsid w:val="0013629D"/>
    <w:rsid w:val="00140CCA"/>
    <w:rsid w:val="00140E97"/>
    <w:rsid w:val="00141106"/>
    <w:rsid w:val="00142CC8"/>
    <w:rsid w:val="00144067"/>
    <w:rsid w:val="001442FB"/>
    <w:rsid w:val="00144B44"/>
    <w:rsid w:val="00145C64"/>
    <w:rsid w:val="00146562"/>
    <w:rsid w:val="001467E6"/>
    <w:rsid w:val="001472AA"/>
    <w:rsid w:val="00147412"/>
    <w:rsid w:val="00147E3D"/>
    <w:rsid w:val="00150ECD"/>
    <w:rsid w:val="00151360"/>
    <w:rsid w:val="00152671"/>
    <w:rsid w:val="00152DDD"/>
    <w:rsid w:val="001530CB"/>
    <w:rsid w:val="001534C9"/>
    <w:rsid w:val="00154E53"/>
    <w:rsid w:val="001551F7"/>
    <w:rsid w:val="001566B4"/>
    <w:rsid w:val="0015702C"/>
    <w:rsid w:val="00160714"/>
    <w:rsid w:val="00160BA1"/>
    <w:rsid w:val="00160EEB"/>
    <w:rsid w:val="00161CE3"/>
    <w:rsid w:val="0016216E"/>
    <w:rsid w:val="0016451D"/>
    <w:rsid w:val="00164DD3"/>
    <w:rsid w:val="00165B71"/>
    <w:rsid w:val="00165F75"/>
    <w:rsid w:val="001662E6"/>
    <w:rsid w:val="001677E5"/>
    <w:rsid w:val="0016782A"/>
    <w:rsid w:val="00167E5C"/>
    <w:rsid w:val="00171FFE"/>
    <w:rsid w:val="00175912"/>
    <w:rsid w:val="00175A2E"/>
    <w:rsid w:val="00175AF4"/>
    <w:rsid w:val="00180B79"/>
    <w:rsid w:val="0018215D"/>
    <w:rsid w:val="0018311A"/>
    <w:rsid w:val="00184304"/>
    <w:rsid w:val="00186094"/>
    <w:rsid w:val="0018623E"/>
    <w:rsid w:val="00191C00"/>
    <w:rsid w:val="00191F0F"/>
    <w:rsid w:val="00192057"/>
    <w:rsid w:val="00193678"/>
    <w:rsid w:val="00193CE5"/>
    <w:rsid w:val="001A0C0D"/>
    <w:rsid w:val="001A14D8"/>
    <w:rsid w:val="001A22FD"/>
    <w:rsid w:val="001A283A"/>
    <w:rsid w:val="001A28C5"/>
    <w:rsid w:val="001A3293"/>
    <w:rsid w:val="001A3A9C"/>
    <w:rsid w:val="001A3CB7"/>
    <w:rsid w:val="001A4B16"/>
    <w:rsid w:val="001A4F74"/>
    <w:rsid w:val="001A52CA"/>
    <w:rsid w:val="001A54E2"/>
    <w:rsid w:val="001A5D88"/>
    <w:rsid w:val="001A6304"/>
    <w:rsid w:val="001A6354"/>
    <w:rsid w:val="001A6A49"/>
    <w:rsid w:val="001A7628"/>
    <w:rsid w:val="001A7857"/>
    <w:rsid w:val="001A7BA7"/>
    <w:rsid w:val="001B02C6"/>
    <w:rsid w:val="001B3831"/>
    <w:rsid w:val="001B3FBD"/>
    <w:rsid w:val="001B48FB"/>
    <w:rsid w:val="001B52E1"/>
    <w:rsid w:val="001B7177"/>
    <w:rsid w:val="001B7767"/>
    <w:rsid w:val="001B7ADF"/>
    <w:rsid w:val="001C18C0"/>
    <w:rsid w:val="001C1D0F"/>
    <w:rsid w:val="001C38DD"/>
    <w:rsid w:val="001C43E7"/>
    <w:rsid w:val="001C496B"/>
    <w:rsid w:val="001C536B"/>
    <w:rsid w:val="001D0462"/>
    <w:rsid w:val="001D20D8"/>
    <w:rsid w:val="001D4468"/>
    <w:rsid w:val="001D4602"/>
    <w:rsid w:val="001D4DC0"/>
    <w:rsid w:val="001D5432"/>
    <w:rsid w:val="001D610E"/>
    <w:rsid w:val="001D61F4"/>
    <w:rsid w:val="001D65B5"/>
    <w:rsid w:val="001E05BB"/>
    <w:rsid w:val="001E1F19"/>
    <w:rsid w:val="001E35E3"/>
    <w:rsid w:val="001E374E"/>
    <w:rsid w:val="001E4689"/>
    <w:rsid w:val="001E6BE4"/>
    <w:rsid w:val="001F0FE2"/>
    <w:rsid w:val="001F356F"/>
    <w:rsid w:val="001F6B28"/>
    <w:rsid w:val="001F7102"/>
    <w:rsid w:val="00200194"/>
    <w:rsid w:val="002009D9"/>
    <w:rsid w:val="00200C21"/>
    <w:rsid w:val="002014D0"/>
    <w:rsid w:val="0020322C"/>
    <w:rsid w:val="002033A4"/>
    <w:rsid w:val="00204DF7"/>
    <w:rsid w:val="00205827"/>
    <w:rsid w:val="00206A0B"/>
    <w:rsid w:val="00206BE6"/>
    <w:rsid w:val="00207367"/>
    <w:rsid w:val="00207DA4"/>
    <w:rsid w:val="00211DFF"/>
    <w:rsid w:val="00212BF5"/>
    <w:rsid w:val="0021303E"/>
    <w:rsid w:val="002135C9"/>
    <w:rsid w:val="00213B01"/>
    <w:rsid w:val="00214109"/>
    <w:rsid w:val="00214687"/>
    <w:rsid w:val="00215799"/>
    <w:rsid w:val="0021670A"/>
    <w:rsid w:val="002170FE"/>
    <w:rsid w:val="00217C99"/>
    <w:rsid w:val="002204A0"/>
    <w:rsid w:val="00220B7C"/>
    <w:rsid w:val="00220DB7"/>
    <w:rsid w:val="0022192B"/>
    <w:rsid w:val="00221D26"/>
    <w:rsid w:val="002220AC"/>
    <w:rsid w:val="00222C33"/>
    <w:rsid w:val="00222E48"/>
    <w:rsid w:val="00224ABE"/>
    <w:rsid w:val="0022652C"/>
    <w:rsid w:val="00226DB4"/>
    <w:rsid w:val="00230136"/>
    <w:rsid w:val="00231629"/>
    <w:rsid w:val="00233E5C"/>
    <w:rsid w:val="00234916"/>
    <w:rsid w:val="00235D48"/>
    <w:rsid w:val="002368CB"/>
    <w:rsid w:val="002403C9"/>
    <w:rsid w:val="002427B3"/>
    <w:rsid w:val="0024385B"/>
    <w:rsid w:val="00247BEE"/>
    <w:rsid w:val="00247F55"/>
    <w:rsid w:val="002520A9"/>
    <w:rsid w:val="00253ABE"/>
    <w:rsid w:val="00253DDA"/>
    <w:rsid w:val="00254149"/>
    <w:rsid w:val="00254F62"/>
    <w:rsid w:val="00254FA2"/>
    <w:rsid w:val="002552B6"/>
    <w:rsid w:val="00256954"/>
    <w:rsid w:val="00257044"/>
    <w:rsid w:val="00257FFC"/>
    <w:rsid w:val="00260597"/>
    <w:rsid w:val="002608DE"/>
    <w:rsid w:val="00261924"/>
    <w:rsid w:val="00262657"/>
    <w:rsid w:val="0026268F"/>
    <w:rsid w:val="00262EA5"/>
    <w:rsid w:val="002638C6"/>
    <w:rsid w:val="00264F36"/>
    <w:rsid w:val="002653A3"/>
    <w:rsid w:val="00265BF1"/>
    <w:rsid w:val="00266E17"/>
    <w:rsid w:val="00267D35"/>
    <w:rsid w:val="00270332"/>
    <w:rsid w:val="002724C6"/>
    <w:rsid w:val="00272B6E"/>
    <w:rsid w:val="00274250"/>
    <w:rsid w:val="00274FBD"/>
    <w:rsid w:val="002752DC"/>
    <w:rsid w:val="00275BF1"/>
    <w:rsid w:val="00275C9F"/>
    <w:rsid w:val="002761AB"/>
    <w:rsid w:val="00276629"/>
    <w:rsid w:val="00276EF8"/>
    <w:rsid w:val="0028011A"/>
    <w:rsid w:val="00280492"/>
    <w:rsid w:val="00280637"/>
    <w:rsid w:val="00281F7D"/>
    <w:rsid w:val="002824C4"/>
    <w:rsid w:val="00282723"/>
    <w:rsid w:val="00283DD3"/>
    <w:rsid w:val="00285470"/>
    <w:rsid w:val="002856A3"/>
    <w:rsid w:val="00286DA0"/>
    <w:rsid w:val="002904C6"/>
    <w:rsid w:val="0029130E"/>
    <w:rsid w:val="00291916"/>
    <w:rsid w:val="002949CF"/>
    <w:rsid w:val="002957C1"/>
    <w:rsid w:val="002958CC"/>
    <w:rsid w:val="002A0707"/>
    <w:rsid w:val="002A1B2C"/>
    <w:rsid w:val="002A1DA0"/>
    <w:rsid w:val="002A391D"/>
    <w:rsid w:val="002A49E0"/>
    <w:rsid w:val="002A5DB5"/>
    <w:rsid w:val="002A6E81"/>
    <w:rsid w:val="002B089D"/>
    <w:rsid w:val="002B0AC9"/>
    <w:rsid w:val="002B0B17"/>
    <w:rsid w:val="002B0E7E"/>
    <w:rsid w:val="002B2064"/>
    <w:rsid w:val="002B214D"/>
    <w:rsid w:val="002B5A39"/>
    <w:rsid w:val="002B606A"/>
    <w:rsid w:val="002B60EC"/>
    <w:rsid w:val="002B76D9"/>
    <w:rsid w:val="002B7810"/>
    <w:rsid w:val="002B7AB7"/>
    <w:rsid w:val="002C016A"/>
    <w:rsid w:val="002C5D63"/>
    <w:rsid w:val="002C623F"/>
    <w:rsid w:val="002C7A16"/>
    <w:rsid w:val="002D0F47"/>
    <w:rsid w:val="002D1015"/>
    <w:rsid w:val="002D335C"/>
    <w:rsid w:val="002D34C9"/>
    <w:rsid w:val="002D3FB1"/>
    <w:rsid w:val="002D441D"/>
    <w:rsid w:val="002D4FF2"/>
    <w:rsid w:val="002D65E7"/>
    <w:rsid w:val="002D72B0"/>
    <w:rsid w:val="002E0C00"/>
    <w:rsid w:val="002E0DC9"/>
    <w:rsid w:val="002E16CD"/>
    <w:rsid w:val="002E1B8A"/>
    <w:rsid w:val="002E388C"/>
    <w:rsid w:val="002E4206"/>
    <w:rsid w:val="002E4448"/>
    <w:rsid w:val="002E5B84"/>
    <w:rsid w:val="002E6533"/>
    <w:rsid w:val="002F01C7"/>
    <w:rsid w:val="002F29E5"/>
    <w:rsid w:val="002F4910"/>
    <w:rsid w:val="002F667E"/>
    <w:rsid w:val="002F7117"/>
    <w:rsid w:val="0030049E"/>
    <w:rsid w:val="003005FB"/>
    <w:rsid w:val="00301749"/>
    <w:rsid w:val="00301B3B"/>
    <w:rsid w:val="00302C07"/>
    <w:rsid w:val="003031FC"/>
    <w:rsid w:val="00303852"/>
    <w:rsid w:val="003038D1"/>
    <w:rsid w:val="00304DBA"/>
    <w:rsid w:val="00304EE9"/>
    <w:rsid w:val="003052D0"/>
    <w:rsid w:val="0030788E"/>
    <w:rsid w:val="00307A42"/>
    <w:rsid w:val="00310A47"/>
    <w:rsid w:val="00314574"/>
    <w:rsid w:val="00316F68"/>
    <w:rsid w:val="00317F93"/>
    <w:rsid w:val="003203D1"/>
    <w:rsid w:val="00320C75"/>
    <w:rsid w:val="00321DDD"/>
    <w:rsid w:val="00321F47"/>
    <w:rsid w:val="003225FB"/>
    <w:rsid w:val="00322977"/>
    <w:rsid w:val="00322DB5"/>
    <w:rsid w:val="003234DC"/>
    <w:rsid w:val="00323ECD"/>
    <w:rsid w:val="003243B9"/>
    <w:rsid w:val="00324616"/>
    <w:rsid w:val="00325BD4"/>
    <w:rsid w:val="00327261"/>
    <w:rsid w:val="0032785A"/>
    <w:rsid w:val="00330423"/>
    <w:rsid w:val="00330495"/>
    <w:rsid w:val="0033112D"/>
    <w:rsid w:val="00333F18"/>
    <w:rsid w:val="00334806"/>
    <w:rsid w:val="0033565D"/>
    <w:rsid w:val="00337594"/>
    <w:rsid w:val="003376AB"/>
    <w:rsid w:val="00337A0C"/>
    <w:rsid w:val="003407DF"/>
    <w:rsid w:val="003408B6"/>
    <w:rsid w:val="00340B34"/>
    <w:rsid w:val="003415C8"/>
    <w:rsid w:val="003426E0"/>
    <w:rsid w:val="00342E7E"/>
    <w:rsid w:val="00344750"/>
    <w:rsid w:val="00345389"/>
    <w:rsid w:val="00345B2D"/>
    <w:rsid w:val="00346B23"/>
    <w:rsid w:val="00346ECA"/>
    <w:rsid w:val="00347C57"/>
    <w:rsid w:val="00350E72"/>
    <w:rsid w:val="00351EAA"/>
    <w:rsid w:val="00352581"/>
    <w:rsid w:val="003526A0"/>
    <w:rsid w:val="00353406"/>
    <w:rsid w:val="003536CD"/>
    <w:rsid w:val="0035400C"/>
    <w:rsid w:val="00354097"/>
    <w:rsid w:val="0035470C"/>
    <w:rsid w:val="003558E0"/>
    <w:rsid w:val="00355B45"/>
    <w:rsid w:val="0036094D"/>
    <w:rsid w:val="00361072"/>
    <w:rsid w:val="0036108C"/>
    <w:rsid w:val="0036150A"/>
    <w:rsid w:val="003625C6"/>
    <w:rsid w:val="00362C50"/>
    <w:rsid w:val="00363B11"/>
    <w:rsid w:val="00364705"/>
    <w:rsid w:val="00365CD2"/>
    <w:rsid w:val="00365FF1"/>
    <w:rsid w:val="0036637C"/>
    <w:rsid w:val="003669F2"/>
    <w:rsid w:val="003675A4"/>
    <w:rsid w:val="003708B1"/>
    <w:rsid w:val="003708F1"/>
    <w:rsid w:val="00371206"/>
    <w:rsid w:val="003713B7"/>
    <w:rsid w:val="00371418"/>
    <w:rsid w:val="00371C48"/>
    <w:rsid w:val="00371F49"/>
    <w:rsid w:val="00372072"/>
    <w:rsid w:val="00373204"/>
    <w:rsid w:val="003742A4"/>
    <w:rsid w:val="00374A09"/>
    <w:rsid w:val="00376E4F"/>
    <w:rsid w:val="00376F4B"/>
    <w:rsid w:val="003776C8"/>
    <w:rsid w:val="00380AB4"/>
    <w:rsid w:val="003813D5"/>
    <w:rsid w:val="00381701"/>
    <w:rsid w:val="00381D18"/>
    <w:rsid w:val="00382256"/>
    <w:rsid w:val="0038306B"/>
    <w:rsid w:val="003840DE"/>
    <w:rsid w:val="00386253"/>
    <w:rsid w:val="003866BE"/>
    <w:rsid w:val="0038797F"/>
    <w:rsid w:val="00387E1E"/>
    <w:rsid w:val="00387F7A"/>
    <w:rsid w:val="00391359"/>
    <w:rsid w:val="00391731"/>
    <w:rsid w:val="003919DF"/>
    <w:rsid w:val="0039424E"/>
    <w:rsid w:val="003945D4"/>
    <w:rsid w:val="00395AC9"/>
    <w:rsid w:val="00396A1C"/>
    <w:rsid w:val="00396CAB"/>
    <w:rsid w:val="003975A8"/>
    <w:rsid w:val="00397795"/>
    <w:rsid w:val="00397D97"/>
    <w:rsid w:val="003A1A8C"/>
    <w:rsid w:val="003A2269"/>
    <w:rsid w:val="003A38A7"/>
    <w:rsid w:val="003A5C2D"/>
    <w:rsid w:val="003A66F7"/>
    <w:rsid w:val="003A744D"/>
    <w:rsid w:val="003B02F8"/>
    <w:rsid w:val="003B0668"/>
    <w:rsid w:val="003B165B"/>
    <w:rsid w:val="003B1E2E"/>
    <w:rsid w:val="003B2257"/>
    <w:rsid w:val="003B2478"/>
    <w:rsid w:val="003B2E02"/>
    <w:rsid w:val="003B41D6"/>
    <w:rsid w:val="003B4A8B"/>
    <w:rsid w:val="003B55EC"/>
    <w:rsid w:val="003B6844"/>
    <w:rsid w:val="003B6935"/>
    <w:rsid w:val="003B7768"/>
    <w:rsid w:val="003C0435"/>
    <w:rsid w:val="003C053C"/>
    <w:rsid w:val="003C0D87"/>
    <w:rsid w:val="003C0F18"/>
    <w:rsid w:val="003C1DE5"/>
    <w:rsid w:val="003C2C0A"/>
    <w:rsid w:val="003C4066"/>
    <w:rsid w:val="003C45E0"/>
    <w:rsid w:val="003C5E9D"/>
    <w:rsid w:val="003C6FA3"/>
    <w:rsid w:val="003C7606"/>
    <w:rsid w:val="003C7F86"/>
    <w:rsid w:val="003D1702"/>
    <w:rsid w:val="003D1C02"/>
    <w:rsid w:val="003D22D9"/>
    <w:rsid w:val="003D2970"/>
    <w:rsid w:val="003D3857"/>
    <w:rsid w:val="003D4D69"/>
    <w:rsid w:val="003D56E9"/>
    <w:rsid w:val="003D60DC"/>
    <w:rsid w:val="003E0A02"/>
    <w:rsid w:val="003E0B29"/>
    <w:rsid w:val="003E17B0"/>
    <w:rsid w:val="003E1CE8"/>
    <w:rsid w:val="003E31DA"/>
    <w:rsid w:val="003E3CEA"/>
    <w:rsid w:val="003E551E"/>
    <w:rsid w:val="003E5E64"/>
    <w:rsid w:val="003E6566"/>
    <w:rsid w:val="003E66C4"/>
    <w:rsid w:val="003E6DA1"/>
    <w:rsid w:val="003F00C4"/>
    <w:rsid w:val="003F0212"/>
    <w:rsid w:val="003F2639"/>
    <w:rsid w:val="003F3047"/>
    <w:rsid w:val="003F3562"/>
    <w:rsid w:val="003F499F"/>
    <w:rsid w:val="003F51F2"/>
    <w:rsid w:val="003F58FE"/>
    <w:rsid w:val="003F5A61"/>
    <w:rsid w:val="003F6914"/>
    <w:rsid w:val="0040140B"/>
    <w:rsid w:val="00401F36"/>
    <w:rsid w:val="004029B9"/>
    <w:rsid w:val="00402E93"/>
    <w:rsid w:val="004030F6"/>
    <w:rsid w:val="00403417"/>
    <w:rsid w:val="00403F84"/>
    <w:rsid w:val="004046F4"/>
    <w:rsid w:val="00405E37"/>
    <w:rsid w:val="00406132"/>
    <w:rsid w:val="00407223"/>
    <w:rsid w:val="00407A92"/>
    <w:rsid w:val="00412A68"/>
    <w:rsid w:val="0041477D"/>
    <w:rsid w:val="00415259"/>
    <w:rsid w:val="0042233E"/>
    <w:rsid w:val="00422861"/>
    <w:rsid w:val="00422BB0"/>
    <w:rsid w:val="00423137"/>
    <w:rsid w:val="00423308"/>
    <w:rsid w:val="00424018"/>
    <w:rsid w:val="0042492F"/>
    <w:rsid w:val="00424936"/>
    <w:rsid w:val="00425EC1"/>
    <w:rsid w:val="00426F89"/>
    <w:rsid w:val="00427730"/>
    <w:rsid w:val="00430730"/>
    <w:rsid w:val="00432C5F"/>
    <w:rsid w:val="00433600"/>
    <w:rsid w:val="00434165"/>
    <w:rsid w:val="0043496F"/>
    <w:rsid w:val="00434D50"/>
    <w:rsid w:val="00435BD2"/>
    <w:rsid w:val="0043707B"/>
    <w:rsid w:val="00440569"/>
    <w:rsid w:val="0044067D"/>
    <w:rsid w:val="00441052"/>
    <w:rsid w:val="004448B5"/>
    <w:rsid w:val="00444B7C"/>
    <w:rsid w:val="004501F3"/>
    <w:rsid w:val="00450511"/>
    <w:rsid w:val="00450CA3"/>
    <w:rsid w:val="004516B2"/>
    <w:rsid w:val="004519BE"/>
    <w:rsid w:val="00451EF5"/>
    <w:rsid w:val="004546D9"/>
    <w:rsid w:val="004575C1"/>
    <w:rsid w:val="00457A80"/>
    <w:rsid w:val="00460643"/>
    <w:rsid w:val="00460975"/>
    <w:rsid w:val="00461F5F"/>
    <w:rsid w:val="0046294B"/>
    <w:rsid w:val="0046485D"/>
    <w:rsid w:val="0046526B"/>
    <w:rsid w:val="0047062F"/>
    <w:rsid w:val="00473860"/>
    <w:rsid w:val="0047431C"/>
    <w:rsid w:val="00474F32"/>
    <w:rsid w:val="004755A9"/>
    <w:rsid w:val="00477AC3"/>
    <w:rsid w:val="00477D1C"/>
    <w:rsid w:val="004800DA"/>
    <w:rsid w:val="00480DA1"/>
    <w:rsid w:val="004847E2"/>
    <w:rsid w:val="004847EC"/>
    <w:rsid w:val="004918E6"/>
    <w:rsid w:val="00491AD9"/>
    <w:rsid w:val="004927B5"/>
    <w:rsid w:val="0049384D"/>
    <w:rsid w:val="00496C29"/>
    <w:rsid w:val="00497974"/>
    <w:rsid w:val="00497F84"/>
    <w:rsid w:val="004A175C"/>
    <w:rsid w:val="004A178C"/>
    <w:rsid w:val="004A3AAA"/>
    <w:rsid w:val="004A4587"/>
    <w:rsid w:val="004A47A4"/>
    <w:rsid w:val="004A5370"/>
    <w:rsid w:val="004A5399"/>
    <w:rsid w:val="004A61CD"/>
    <w:rsid w:val="004A62D5"/>
    <w:rsid w:val="004A778E"/>
    <w:rsid w:val="004B095A"/>
    <w:rsid w:val="004B0B14"/>
    <w:rsid w:val="004B0D05"/>
    <w:rsid w:val="004B26D5"/>
    <w:rsid w:val="004B38D2"/>
    <w:rsid w:val="004B4FC2"/>
    <w:rsid w:val="004B6790"/>
    <w:rsid w:val="004B7BF6"/>
    <w:rsid w:val="004C112C"/>
    <w:rsid w:val="004C24B5"/>
    <w:rsid w:val="004C4E30"/>
    <w:rsid w:val="004C5005"/>
    <w:rsid w:val="004C5066"/>
    <w:rsid w:val="004C5095"/>
    <w:rsid w:val="004C525F"/>
    <w:rsid w:val="004C5ED1"/>
    <w:rsid w:val="004C6978"/>
    <w:rsid w:val="004C72A9"/>
    <w:rsid w:val="004D0E94"/>
    <w:rsid w:val="004D0EAF"/>
    <w:rsid w:val="004D264C"/>
    <w:rsid w:val="004D37D9"/>
    <w:rsid w:val="004D5AB6"/>
    <w:rsid w:val="004D6591"/>
    <w:rsid w:val="004D7712"/>
    <w:rsid w:val="004E0BF8"/>
    <w:rsid w:val="004E1FDF"/>
    <w:rsid w:val="004E2E7F"/>
    <w:rsid w:val="004E3B75"/>
    <w:rsid w:val="004E6D66"/>
    <w:rsid w:val="004E795B"/>
    <w:rsid w:val="004F0527"/>
    <w:rsid w:val="004F0C82"/>
    <w:rsid w:val="004F1303"/>
    <w:rsid w:val="004F13F3"/>
    <w:rsid w:val="004F1F44"/>
    <w:rsid w:val="004F416B"/>
    <w:rsid w:val="004F51C3"/>
    <w:rsid w:val="00500486"/>
    <w:rsid w:val="005019EC"/>
    <w:rsid w:val="00503D8E"/>
    <w:rsid w:val="005046DD"/>
    <w:rsid w:val="005049B7"/>
    <w:rsid w:val="00505764"/>
    <w:rsid w:val="00505A04"/>
    <w:rsid w:val="00505C40"/>
    <w:rsid w:val="005064CD"/>
    <w:rsid w:val="005069ED"/>
    <w:rsid w:val="0050702F"/>
    <w:rsid w:val="00507F51"/>
    <w:rsid w:val="005110F2"/>
    <w:rsid w:val="005118FC"/>
    <w:rsid w:val="00513A05"/>
    <w:rsid w:val="00513B85"/>
    <w:rsid w:val="00513CF9"/>
    <w:rsid w:val="005149C8"/>
    <w:rsid w:val="00514A80"/>
    <w:rsid w:val="005151D1"/>
    <w:rsid w:val="005168AE"/>
    <w:rsid w:val="00521112"/>
    <w:rsid w:val="00521CDF"/>
    <w:rsid w:val="00523E6D"/>
    <w:rsid w:val="00524097"/>
    <w:rsid w:val="005242BD"/>
    <w:rsid w:val="00524885"/>
    <w:rsid w:val="00525B01"/>
    <w:rsid w:val="00525BBB"/>
    <w:rsid w:val="005266AA"/>
    <w:rsid w:val="005266F0"/>
    <w:rsid w:val="005277B6"/>
    <w:rsid w:val="005302D1"/>
    <w:rsid w:val="0053203B"/>
    <w:rsid w:val="00532C64"/>
    <w:rsid w:val="00534081"/>
    <w:rsid w:val="00534DA3"/>
    <w:rsid w:val="00536025"/>
    <w:rsid w:val="005366F2"/>
    <w:rsid w:val="00536971"/>
    <w:rsid w:val="005376D5"/>
    <w:rsid w:val="005400F9"/>
    <w:rsid w:val="005409FF"/>
    <w:rsid w:val="00542EEB"/>
    <w:rsid w:val="00543072"/>
    <w:rsid w:val="0054345C"/>
    <w:rsid w:val="00543778"/>
    <w:rsid w:val="005445C9"/>
    <w:rsid w:val="005453F5"/>
    <w:rsid w:val="005471D3"/>
    <w:rsid w:val="00547706"/>
    <w:rsid w:val="00547DB2"/>
    <w:rsid w:val="005512A6"/>
    <w:rsid w:val="0055135B"/>
    <w:rsid w:val="00551A11"/>
    <w:rsid w:val="00552FFD"/>
    <w:rsid w:val="00553AAB"/>
    <w:rsid w:val="0055466D"/>
    <w:rsid w:val="0055472C"/>
    <w:rsid w:val="00554B9D"/>
    <w:rsid w:val="005555A8"/>
    <w:rsid w:val="005571E0"/>
    <w:rsid w:val="005574BA"/>
    <w:rsid w:val="00557CFF"/>
    <w:rsid w:val="00557E05"/>
    <w:rsid w:val="0056029F"/>
    <w:rsid w:val="005613E5"/>
    <w:rsid w:val="00561E9F"/>
    <w:rsid w:val="00562732"/>
    <w:rsid w:val="0056316C"/>
    <w:rsid w:val="00563946"/>
    <w:rsid w:val="0056668E"/>
    <w:rsid w:val="00566C8C"/>
    <w:rsid w:val="005676A9"/>
    <w:rsid w:val="0057043B"/>
    <w:rsid w:val="005718AF"/>
    <w:rsid w:val="005728CA"/>
    <w:rsid w:val="00572F54"/>
    <w:rsid w:val="00573BF0"/>
    <w:rsid w:val="00575DDF"/>
    <w:rsid w:val="00575F24"/>
    <w:rsid w:val="0057675C"/>
    <w:rsid w:val="00576BA6"/>
    <w:rsid w:val="00577C89"/>
    <w:rsid w:val="00581569"/>
    <w:rsid w:val="00581729"/>
    <w:rsid w:val="00581B3D"/>
    <w:rsid w:val="00581FD9"/>
    <w:rsid w:val="0058261D"/>
    <w:rsid w:val="005828B5"/>
    <w:rsid w:val="0058340E"/>
    <w:rsid w:val="00583F6C"/>
    <w:rsid w:val="005843CE"/>
    <w:rsid w:val="0058458B"/>
    <w:rsid w:val="00584CCD"/>
    <w:rsid w:val="005852EE"/>
    <w:rsid w:val="00585315"/>
    <w:rsid w:val="00585470"/>
    <w:rsid w:val="00585589"/>
    <w:rsid w:val="00585666"/>
    <w:rsid w:val="00586C03"/>
    <w:rsid w:val="00586F07"/>
    <w:rsid w:val="00587207"/>
    <w:rsid w:val="00591050"/>
    <w:rsid w:val="0059119C"/>
    <w:rsid w:val="00591FA3"/>
    <w:rsid w:val="005922DD"/>
    <w:rsid w:val="005947D4"/>
    <w:rsid w:val="00594A35"/>
    <w:rsid w:val="005966F7"/>
    <w:rsid w:val="005973FC"/>
    <w:rsid w:val="005974F6"/>
    <w:rsid w:val="0059788E"/>
    <w:rsid w:val="005A039E"/>
    <w:rsid w:val="005A0502"/>
    <w:rsid w:val="005A0C7B"/>
    <w:rsid w:val="005A11A5"/>
    <w:rsid w:val="005A381E"/>
    <w:rsid w:val="005A3931"/>
    <w:rsid w:val="005A4DB8"/>
    <w:rsid w:val="005A52B6"/>
    <w:rsid w:val="005A5509"/>
    <w:rsid w:val="005A5C54"/>
    <w:rsid w:val="005A6610"/>
    <w:rsid w:val="005B3405"/>
    <w:rsid w:val="005B4E2E"/>
    <w:rsid w:val="005B50D4"/>
    <w:rsid w:val="005C0AF8"/>
    <w:rsid w:val="005C136E"/>
    <w:rsid w:val="005C219A"/>
    <w:rsid w:val="005C219B"/>
    <w:rsid w:val="005C5072"/>
    <w:rsid w:val="005C5733"/>
    <w:rsid w:val="005C5F04"/>
    <w:rsid w:val="005C67B8"/>
    <w:rsid w:val="005D009C"/>
    <w:rsid w:val="005D0D06"/>
    <w:rsid w:val="005D278D"/>
    <w:rsid w:val="005D4578"/>
    <w:rsid w:val="005D7A2E"/>
    <w:rsid w:val="005E0F3A"/>
    <w:rsid w:val="005E23DF"/>
    <w:rsid w:val="005E4621"/>
    <w:rsid w:val="005E49FF"/>
    <w:rsid w:val="005E7A01"/>
    <w:rsid w:val="005F06EF"/>
    <w:rsid w:val="005F0716"/>
    <w:rsid w:val="005F0C49"/>
    <w:rsid w:val="005F17AD"/>
    <w:rsid w:val="005F1FD7"/>
    <w:rsid w:val="005F2385"/>
    <w:rsid w:val="005F3C1C"/>
    <w:rsid w:val="005F479F"/>
    <w:rsid w:val="005F4986"/>
    <w:rsid w:val="005F6794"/>
    <w:rsid w:val="005F6FB8"/>
    <w:rsid w:val="00601C42"/>
    <w:rsid w:val="00602BCE"/>
    <w:rsid w:val="00602F6E"/>
    <w:rsid w:val="00605D55"/>
    <w:rsid w:val="00605EC1"/>
    <w:rsid w:val="00611C8E"/>
    <w:rsid w:val="006122CF"/>
    <w:rsid w:val="0061306A"/>
    <w:rsid w:val="00614590"/>
    <w:rsid w:val="006147C7"/>
    <w:rsid w:val="0061515C"/>
    <w:rsid w:val="006155BB"/>
    <w:rsid w:val="0061574A"/>
    <w:rsid w:val="00615C2F"/>
    <w:rsid w:val="00616C28"/>
    <w:rsid w:val="00620580"/>
    <w:rsid w:val="006207C1"/>
    <w:rsid w:val="00621FBD"/>
    <w:rsid w:val="006224B8"/>
    <w:rsid w:val="00622F4E"/>
    <w:rsid w:val="00623CCE"/>
    <w:rsid w:val="00624A4C"/>
    <w:rsid w:val="00625DE1"/>
    <w:rsid w:val="006267D0"/>
    <w:rsid w:val="0062739E"/>
    <w:rsid w:val="006301A6"/>
    <w:rsid w:val="00630843"/>
    <w:rsid w:val="006313A2"/>
    <w:rsid w:val="006321B7"/>
    <w:rsid w:val="006322EC"/>
    <w:rsid w:val="00633090"/>
    <w:rsid w:val="00633EF4"/>
    <w:rsid w:val="00634A8E"/>
    <w:rsid w:val="00637319"/>
    <w:rsid w:val="00637EAC"/>
    <w:rsid w:val="006401B1"/>
    <w:rsid w:val="00640FB3"/>
    <w:rsid w:val="00642DD9"/>
    <w:rsid w:val="00642E60"/>
    <w:rsid w:val="006431D2"/>
    <w:rsid w:val="006439A7"/>
    <w:rsid w:val="006454C9"/>
    <w:rsid w:val="006468B9"/>
    <w:rsid w:val="00647954"/>
    <w:rsid w:val="00647EE6"/>
    <w:rsid w:val="00651144"/>
    <w:rsid w:val="00651B06"/>
    <w:rsid w:val="00651FDE"/>
    <w:rsid w:val="006525E2"/>
    <w:rsid w:val="00654376"/>
    <w:rsid w:val="00656188"/>
    <w:rsid w:val="00657566"/>
    <w:rsid w:val="006578EA"/>
    <w:rsid w:val="0066217F"/>
    <w:rsid w:val="00662D3E"/>
    <w:rsid w:val="00662EDC"/>
    <w:rsid w:val="006633F6"/>
    <w:rsid w:val="006657AF"/>
    <w:rsid w:val="00665D93"/>
    <w:rsid w:val="00666B5F"/>
    <w:rsid w:val="00666B6B"/>
    <w:rsid w:val="0066759B"/>
    <w:rsid w:val="00667B72"/>
    <w:rsid w:val="00670633"/>
    <w:rsid w:val="0067130D"/>
    <w:rsid w:val="00671360"/>
    <w:rsid w:val="00673B2E"/>
    <w:rsid w:val="0067462A"/>
    <w:rsid w:val="00674A33"/>
    <w:rsid w:val="00680D1C"/>
    <w:rsid w:val="00681407"/>
    <w:rsid w:val="0068360A"/>
    <w:rsid w:val="00683CDC"/>
    <w:rsid w:val="006845DE"/>
    <w:rsid w:val="00685B12"/>
    <w:rsid w:val="00685D28"/>
    <w:rsid w:val="00687617"/>
    <w:rsid w:val="00687C51"/>
    <w:rsid w:val="00687FC1"/>
    <w:rsid w:val="0069032B"/>
    <w:rsid w:val="006932E0"/>
    <w:rsid w:val="006933F0"/>
    <w:rsid w:val="00693EFF"/>
    <w:rsid w:val="00694193"/>
    <w:rsid w:val="006944F5"/>
    <w:rsid w:val="0069599E"/>
    <w:rsid w:val="00696D98"/>
    <w:rsid w:val="006971AA"/>
    <w:rsid w:val="0069736F"/>
    <w:rsid w:val="006A0D43"/>
    <w:rsid w:val="006A0E75"/>
    <w:rsid w:val="006A227B"/>
    <w:rsid w:val="006A23C4"/>
    <w:rsid w:val="006A2D16"/>
    <w:rsid w:val="006A38C4"/>
    <w:rsid w:val="006A46FD"/>
    <w:rsid w:val="006A4DA9"/>
    <w:rsid w:val="006A7725"/>
    <w:rsid w:val="006B0C37"/>
    <w:rsid w:val="006B1C3B"/>
    <w:rsid w:val="006B1CB3"/>
    <w:rsid w:val="006B1D33"/>
    <w:rsid w:val="006B4332"/>
    <w:rsid w:val="006B4DB2"/>
    <w:rsid w:val="006C044B"/>
    <w:rsid w:val="006C27C4"/>
    <w:rsid w:val="006C30FB"/>
    <w:rsid w:val="006C43FC"/>
    <w:rsid w:val="006C4C6D"/>
    <w:rsid w:val="006C5834"/>
    <w:rsid w:val="006C7996"/>
    <w:rsid w:val="006D04A0"/>
    <w:rsid w:val="006D33BB"/>
    <w:rsid w:val="006D4426"/>
    <w:rsid w:val="006D491D"/>
    <w:rsid w:val="006D53EB"/>
    <w:rsid w:val="006D623E"/>
    <w:rsid w:val="006D6C9B"/>
    <w:rsid w:val="006D7F0A"/>
    <w:rsid w:val="006E00A0"/>
    <w:rsid w:val="006E2634"/>
    <w:rsid w:val="006E269A"/>
    <w:rsid w:val="006E3EE1"/>
    <w:rsid w:val="006E445C"/>
    <w:rsid w:val="006E4BED"/>
    <w:rsid w:val="006E4DA2"/>
    <w:rsid w:val="006E698B"/>
    <w:rsid w:val="006F0169"/>
    <w:rsid w:val="006F0F28"/>
    <w:rsid w:val="006F273D"/>
    <w:rsid w:val="006F379D"/>
    <w:rsid w:val="006F37F5"/>
    <w:rsid w:val="006F4284"/>
    <w:rsid w:val="006F42C7"/>
    <w:rsid w:val="006F4AC6"/>
    <w:rsid w:val="006F64B8"/>
    <w:rsid w:val="006F657C"/>
    <w:rsid w:val="007017F1"/>
    <w:rsid w:val="00701AF9"/>
    <w:rsid w:val="00702035"/>
    <w:rsid w:val="00702124"/>
    <w:rsid w:val="00702EA3"/>
    <w:rsid w:val="00703068"/>
    <w:rsid w:val="00703740"/>
    <w:rsid w:val="0070398A"/>
    <w:rsid w:val="00704006"/>
    <w:rsid w:val="0070414B"/>
    <w:rsid w:val="00704B68"/>
    <w:rsid w:val="00705618"/>
    <w:rsid w:val="007063B2"/>
    <w:rsid w:val="007066BE"/>
    <w:rsid w:val="0071177A"/>
    <w:rsid w:val="007123A3"/>
    <w:rsid w:val="00713A26"/>
    <w:rsid w:val="007143AA"/>
    <w:rsid w:val="00714D11"/>
    <w:rsid w:val="00715038"/>
    <w:rsid w:val="007166F2"/>
    <w:rsid w:val="007179E4"/>
    <w:rsid w:val="007204D3"/>
    <w:rsid w:val="007204E6"/>
    <w:rsid w:val="00720E18"/>
    <w:rsid w:val="007226B8"/>
    <w:rsid w:val="00722F64"/>
    <w:rsid w:val="007231B6"/>
    <w:rsid w:val="00725ADA"/>
    <w:rsid w:val="00725AEE"/>
    <w:rsid w:val="007268BB"/>
    <w:rsid w:val="00726E15"/>
    <w:rsid w:val="0073000C"/>
    <w:rsid w:val="00730DB4"/>
    <w:rsid w:val="00731CFB"/>
    <w:rsid w:val="0073265B"/>
    <w:rsid w:val="00733707"/>
    <w:rsid w:val="00735427"/>
    <w:rsid w:val="00735A92"/>
    <w:rsid w:val="00736796"/>
    <w:rsid w:val="00736A2D"/>
    <w:rsid w:val="00740C6F"/>
    <w:rsid w:val="0074188B"/>
    <w:rsid w:val="00742056"/>
    <w:rsid w:val="00742BB8"/>
    <w:rsid w:val="007442DD"/>
    <w:rsid w:val="00745BAB"/>
    <w:rsid w:val="00745C83"/>
    <w:rsid w:val="00746433"/>
    <w:rsid w:val="00747353"/>
    <w:rsid w:val="00750540"/>
    <w:rsid w:val="007515B8"/>
    <w:rsid w:val="00751FDF"/>
    <w:rsid w:val="007524D1"/>
    <w:rsid w:val="007533F7"/>
    <w:rsid w:val="0075385B"/>
    <w:rsid w:val="00753BFA"/>
    <w:rsid w:val="0075554F"/>
    <w:rsid w:val="00755C7B"/>
    <w:rsid w:val="00756018"/>
    <w:rsid w:val="00756946"/>
    <w:rsid w:val="00757713"/>
    <w:rsid w:val="007604D2"/>
    <w:rsid w:val="00760AC7"/>
    <w:rsid w:val="00761F07"/>
    <w:rsid w:val="007633ED"/>
    <w:rsid w:val="00763B52"/>
    <w:rsid w:val="00765255"/>
    <w:rsid w:val="007657C4"/>
    <w:rsid w:val="00765D89"/>
    <w:rsid w:val="007671FB"/>
    <w:rsid w:val="00767D78"/>
    <w:rsid w:val="00767DDE"/>
    <w:rsid w:val="00773673"/>
    <w:rsid w:val="0077490A"/>
    <w:rsid w:val="00775D5B"/>
    <w:rsid w:val="00775E0A"/>
    <w:rsid w:val="00777DE1"/>
    <w:rsid w:val="00781649"/>
    <w:rsid w:val="0078166D"/>
    <w:rsid w:val="0078178E"/>
    <w:rsid w:val="0078197C"/>
    <w:rsid w:val="00782F63"/>
    <w:rsid w:val="00784E36"/>
    <w:rsid w:val="00784E66"/>
    <w:rsid w:val="00785D3A"/>
    <w:rsid w:val="0079169D"/>
    <w:rsid w:val="00791CE5"/>
    <w:rsid w:val="007930AB"/>
    <w:rsid w:val="00793538"/>
    <w:rsid w:val="00794185"/>
    <w:rsid w:val="00794471"/>
    <w:rsid w:val="0079530F"/>
    <w:rsid w:val="007A2F99"/>
    <w:rsid w:val="007A433E"/>
    <w:rsid w:val="007A4EAF"/>
    <w:rsid w:val="007A6923"/>
    <w:rsid w:val="007A7415"/>
    <w:rsid w:val="007A76CA"/>
    <w:rsid w:val="007B0BFE"/>
    <w:rsid w:val="007B0D63"/>
    <w:rsid w:val="007B0E3B"/>
    <w:rsid w:val="007B431A"/>
    <w:rsid w:val="007B47C3"/>
    <w:rsid w:val="007B4B60"/>
    <w:rsid w:val="007B4EBE"/>
    <w:rsid w:val="007B53CD"/>
    <w:rsid w:val="007B6229"/>
    <w:rsid w:val="007B67DF"/>
    <w:rsid w:val="007B69AA"/>
    <w:rsid w:val="007B6D11"/>
    <w:rsid w:val="007B6DD5"/>
    <w:rsid w:val="007B773C"/>
    <w:rsid w:val="007B79ED"/>
    <w:rsid w:val="007C1869"/>
    <w:rsid w:val="007C1EB5"/>
    <w:rsid w:val="007C2C57"/>
    <w:rsid w:val="007C62B0"/>
    <w:rsid w:val="007C69C7"/>
    <w:rsid w:val="007C724D"/>
    <w:rsid w:val="007D1629"/>
    <w:rsid w:val="007D1E80"/>
    <w:rsid w:val="007D4505"/>
    <w:rsid w:val="007D55C1"/>
    <w:rsid w:val="007D587D"/>
    <w:rsid w:val="007D6FDB"/>
    <w:rsid w:val="007D7AB1"/>
    <w:rsid w:val="007E0DA4"/>
    <w:rsid w:val="007E164E"/>
    <w:rsid w:val="007E2573"/>
    <w:rsid w:val="007E3900"/>
    <w:rsid w:val="007E4607"/>
    <w:rsid w:val="007E7A07"/>
    <w:rsid w:val="007F1482"/>
    <w:rsid w:val="007F3709"/>
    <w:rsid w:val="007F3FDF"/>
    <w:rsid w:val="007F4AF6"/>
    <w:rsid w:val="007F569B"/>
    <w:rsid w:val="007F58D6"/>
    <w:rsid w:val="007F5B2A"/>
    <w:rsid w:val="007F603C"/>
    <w:rsid w:val="007F7423"/>
    <w:rsid w:val="007F7A82"/>
    <w:rsid w:val="007F7EEE"/>
    <w:rsid w:val="00800C96"/>
    <w:rsid w:val="0080189C"/>
    <w:rsid w:val="00801C6B"/>
    <w:rsid w:val="00802B53"/>
    <w:rsid w:val="00803E06"/>
    <w:rsid w:val="00804963"/>
    <w:rsid w:val="00804EA6"/>
    <w:rsid w:val="00805028"/>
    <w:rsid w:val="00806656"/>
    <w:rsid w:val="00806CE7"/>
    <w:rsid w:val="008073C1"/>
    <w:rsid w:val="00807AD8"/>
    <w:rsid w:val="00807BB1"/>
    <w:rsid w:val="00810065"/>
    <w:rsid w:val="00810C1F"/>
    <w:rsid w:val="00811790"/>
    <w:rsid w:val="00811A03"/>
    <w:rsid w:val="0081224F"/>
    <w:rsid w:val="00812CA1"/>
    <w:rsid w:val="00812DD7"/>
    <w:rsid w:val="008140A9"/>
    <w:rsid w:val="00814184"/>
    <w:rsid w:val="0081419C"/>
    <w:rsid w:val="0081597D"/>
    <w:rsid w:val="00816A4B"/>
    <w:rsid w:val="0082022F"/>
    <w:rsid w:val="0082142A"/>
    <w:rsid w:val="00824EBD"/>
    <w:rsid w:val="0082551F"/>
    <w:rsid w:val="008255A1"/>
    <w:rsid w:val="00826412"/>
    <w:rsid w:val="00827BA2"/>
    <w:rsid w:val="008360C5"/>
    <w:rsid w:val="00840457"/>
    <w:rsid w:val="0084059F"/>
    <w:rsid w:val="00840F1A"/>
    <w:rsid w:val="00841E91"/>
    <w:rsid w:val="008425DB"/>
    <w:rsid w:val="008431A3"/>
    <w:rsid w:val="0084367A"/>
    <w:rsid w:val="008439E7"/>
    <w:rsid w:val="008441BF"/>
    <w:rsid w:val="0084642C"/>
    <w:rsid w:val="00850BB3"/>
    <w:rsid w:val="00851EA5"/>
    <w:rsid w:val="00852441"/>
    <w:rsid w:val="0085260B"/>
    <w:rsid w:val="00852773"/>
    <w:rsid w:val="0085339A"/>
    <w:rsid w:val="00853839"/>
    <w:rsid w:val="00853D8A"/>
    <w:rsid w:val="00855544"/>
    <w:rsid w:val="008568EF"/>
    <w:rsid w:val="00856B27"/>
    <w:rsid w:val="0085782D"/>
    <w:rsid w:val="00860055"/>
    <w:rsid w:val="00861575"/>
    <w:rsid w:val="008621E4"/>
    <w:rsid w:val="00862C23"/>
    <w:rsid w:val="0086308A"/>
    <w:rsid w:val="00863462"/>
    <w:rsid w:val="00863810"/>
    <w:rsid w:val="00864ACB"/>
    <w:rsid w:val="0086559D"/>
    <w:rsid w:val="00866092"/>
    <w:rsid w:val="00866DD6"/>
    <w:rsid w:val="008723FF"/>
    <w:rsid w:val="00872DAA"/>
    <w:rsid w:val="008739CE"/>
    <w:rsid w:val="00874C35"/>
    <w:rsid w:val="00874DEC"/>
    <w:rsid w:val="008762B5"/>
    <w:rsid w:val="00877BC5"/>
    <w:rsid w:val="0088009F"/>
    <w:rsid w:val="00881788"/>
    <w:rsid w:val="0088261C"/>
    <w:rsid w:val="008831B7"/>
    <w:rsid w:val="00883781"/>
    <w:rsid w:val="00883CAC"/>
    <w:rsid w:val="008848F7"/>
    <w:rsid w:val="00884B7D"/>
    <w:rsid w:val="0088607F"/>
    <w:rsid w:val="008860E6"/>
    <w:rsid w:val="008862FF"/>
    <w:rsid w:val="00887786"/>
    <w:rsid w:val="008913CA"/>
    <w:rsid w:val="008952B6"/>
    <w:rsid w:val="00895C76"/>
    <w:rsid w:val="00896C14"/>
    <w:rsid w:val="00896D92"/>
    <w:rsid w:val="008974FD"/>
    <w:rsid w:val="00897686"/>
    <w:rsid w:val="008977C3"/>
    <w:rsid w:val="00897C44"/>
    <w:rsid w:val="008A0088"/>
    <w:rsid w:val="008A0C06"/>
    <w:rsid w:val="008A0DF8"/>
    <w:rsid w:val="008A29A1"/>
    <w:rsid w:val="008A33C1"/>
    <w:rsid w:val="008A380E"/>
    <w:rsid w:val="008A39E1"/>
    <w:rsid w:val="008A431E"/>
    <w:rsid w:val="008A5279"/>
    <w:rsid w:val="008A5E37"/>
    <w:rsid w:val="008A6697"/>
    <w:rsid w:val="008B00A3"/>
    <w:rsid w:val="008B0394"/>
    <w:rsid w:val="008B0A69"/>
    <w:rsid w:val="008B176A"/>
    <w:rsid w:val="008B1DFE"/>
    <w:rsid w:val="008B2E5E"/>
    <w:rsid w:val="008B3DD4"/>
    <w:rsid w:val="008B575F"/>
    <w:rsid w:val="008B6D79"/>
    <w:rsid w:val="008B7B45"/>
    <w:rsid w:val="008C0FC7"/>
    <w:rsid w:val="008C4658"/>
    <w:rsid w:val="008C52DD"/>
    <w:rsid w:val="008C5727"/>
    <w:rsid w:val="008C645D"/>
    <w:rsid w:val="008C7F06"/>
    <w:rsid w:val="008D0A98"/>
    <w:rsid w:val="008D2A7C"/>
    <w:rsid w:val="008D3AE8"/>
    <w:rsid w:val="008D3F63"/>
    <w:rsid w:val="008D41CA"/>
    <w:rsid w:val="008D4A4C"/>
    <w:rsid w:val="008D6C3A"/>
    <w:rsid w:val="008D787D"/>
    <w:rsid w:val="008E0C9C"/>
    <w:rsid w:val="008E195F"/>
    <w:rsid w:val="008E2A7C"/>
    <w:rsid w:val="008E2E3F"/>
    <w:rsid w:val="008E3737"/>
    <w:rsid w:val="008E441E"/>
    <w:rsid w:val="008E4F41"/>
    <w:rsid w:val="008E6AAC"/>
    <w:rsid w:val="008E6F42"/>
    <w:rsid w:val="008F19F4"/>
    <w:rsid w:val="008F2534"/>
    <w:rsid w:val="008F28FA"/>
    <w:rsid w:val="008F3366"/>
    <w:rsid w:val="008F414B"/>
    <w:rsid w:val="008F4A6E"/>
    <w:rsid w:val="00900237"/>
    <w:rsid w:val="0090062D"/>
    <w:rsid w:val="0090078B"/>
    <w:rsid w:val="00900B0F"/>
    <w:rsid w:val="00900E52"/>
    <w:rsid w:val="00901DD6"/>
    <w:rsid w:val="00902328"/>
    <w:rsid w:val="00903F50"/>
    <w:rsid w:val="00904034"/>
    <w:rsid w:val="00904578"/>
    <w:rsid w:val="009046EB"/>
    <w:rsid w:val="00904C6A"/>
    <w:rsid w:val="009075F1"/>
    <w:rsid w:val="00907628"/>
    <w:rsid w:val="0091153D"/>
    <w:rsid w:val="0091190F"/>
    <w:rsid w:val="00914623"/>
    <w:rsid w:val="00915ABD"/>
    <w:rsid w:val="0091656B"/>
    <w:rsid w:val="00920585"/>
    <w:rsid w:val="00920613"/>
    <w:rsid w:val="009215BB"/>
    <w:rsid w:val="009222BB"/>
    <w:rsid w:val="00923678"/>
    <w:rsid w:val="00923E56"/>
    <w:rsid w:val="009243FB"/>
    <w:rsid w:val="00924E54"/>
    <w:rsid w:val="00925F6C"/>
    <w:rsid w:val="00927823"/>
    <w:rsid w:val="00927C77"/>
    <w:rsid w:val="0093048C"/>
    <w:rsid w:val="009304E1"/>
    <w:rsid w:val="00931D5F"/>
    <w:rsid w:val="00931D61"/>
    <w:rsid w:val="00931F1C"/>
    <w:rsid w:val="00933102"/>
    <w:rsid w:val="0093413F"/>
    <w:rsid w:val="0093436C"/>
    <w:rsid w:val="00934FEE"/>
    <w:rsid w:val="009351D8"/>
    <w:rsid w:val="009368B5"/>
    <w:rsid w:val="00936FE8"/>
    <w:rsid w:val="00937CBF"/>
    <w:rsid w:val="00940D26"/>
    <w:rsid w:val="009452EC"/>
    <w:rsid w:val="00945DA7"/>
    <w:rsid w:val="00946525"/>
    <w:rsid w:val="0094788B"/>
    <w:rsid w:val="0095022F"/>
    <w:rsid w:val="009513C4"/>
    <w:rsid w:val="009518FB"/>
    <w:rsid w:val="00951CDA"/>
    <w:rsid w:val="00953976"/>
    <w:rsid w:val="009546FE"/>
    <w:rsid w:val="0095616E"/>
    <w:rsid w:val="00956713"/>
    <w:rsid w:val="00956C95"/>
    <w:rsid w:val="00957854"/>
    <w:rsid w:val="0096157B"/>
    <w:rsid w:val="009620DA"/>
    <w:rsid w:val="00962D54"/>
    <w:rsid w:val="00966538"/>
    <w:rsid w:val="00966D60"/>
    <w:rsid w:val="00966FA7"/>
    <w:rsid w:val="00967349"/>
    <w:rsid w:val="00967587"/>
    <w:rsid w:val="00970F60"/>
    <w:rsid w:val="00971984"/>
    <w:rsid w:val="009728AC"/>
    <w:rsid w:val="00973CC4"/>
    <w:rsid w:val="00974557"/>
    <w:rsid w:val="0097478C"/>
    <w:rsid w:val="00975BEF"/>
    <w:rsid w:val="0097624C"/>
    <w:rsid w:val="0097752F"/>
    <w:rsid w:val="00980E43"/>
    <w:rsid w:val="00985088"/>
    <w:rsid w:val="00985C3C"/>
    <w:rsid w:val="00985F70"/>
    <w:rsid w:val="00986988"/>
    <w:rsid w:val="00990FF9"/>
    <w:rsid w:val="00991153"/>
    <w:rsid w:val="0099204C"/>
    <w:rsid w:val="009933A7"/>
    <w:rsid w:val="0099373B"/>
    <w:rsid w:val="0099396E"/>
    <w:rsid w:val="0099561B"/>
    <w:rsid w:val="00995D4F"/>
    <w:rsid w:val="00995FE4"/>
    <w:rsid w:val="00996AE1"/>
    <w:rsid w:val="0099773F"/>
    <w:rsid w:val="009A0691"/>
    <w:rsid w:val="009A0868"/>
    <w:rsid w:val="009A0A6F"/>
    <w:rsid w:val="009A3363"/>
    <w:rsid w:val="009A456A"/>
    <w:rsid w:val="009A48AD"/>
    <w:rsid w:val="009A4B84"/>
    <w:rsid w:val="009A6119"/>
    <w:rsid w:val="009A61F7"/>
    <w:rsid w:val="009A69E9"/>
    <w:rsid w:val="009A7534"/>
    <w:rsid w:val="009B0CF9"/>
    <w:rsid w:val="009B389B"/>
    <w:rsid w:val="009B441F"/>
    <w:rsid w:val="009B4D69"/>
    <w:rsid w:val="009B639D"/>
    <w:rsid w:val="009B72E8"/>
    <w:rsid w:val="009C02ED"/>
    <w:rsid w:val="009C038E"/>
    <w:rsid w:val="009C14B0"/>
    <w:rsid w:val="009C29F9"/>
    <w:rsid w:val="009C2DB7"/>
    <w:rsid w:val="009C36F3"/>
    <w:rsid w:val="009C4138"/>
    <w:rsid w:val="009C5435"/>
    <w:rsid w:val="009C5AD9"/>
    <w:rsid w:val="009C6782"/>
    <w:rsid w:val="009C7984"/>
    <w:rsid w:val="009D000F"/>
    <w:rsid w:val="009D0A7B"/>
    <w:rsid w:val="009D4C5D"/>
    <w:rsid w:val="009D5E6B"/>
    <w:rsid w:val="009D69D5"/>
    <w:rsid w:val="009E1397"/>
    <w:rsid w:val="009E25A8"/>
    <w:rsid w:val="009E2C73"/>
    <w:rsid w:val="009E434E"/>
    <w:rsid w:val="009E5CAF"/>
    <w:rsid w:val="009E6119"/>
    <w:rsid w:val="009F0318"/>
    <w:rsid w:val="009F0406"/>
    <w:rsid w:val="009F2724"/>
    <w:rsid w:val="009F2DA0"/>
    <w:rsid w:val="009F3BD5"/>
    <w:rsid w:val="009F616A"/>
    <w:rsid w:val="009F678B"/>
    <w:rsid w:val="009F6AA3"/>
    <w:rsid w:val="009F75BD"/>
    <w:rsid w:val="009F77E0"/>
    <w:rsid w:val="00A0066F"/>
    <w:rsid w:val="00A008F6"/>
    <w:rsid w:val="00A010E9"/>
    <w:rsid w:val="00A01764"/>
    <w:rsid w:val="00A01FA3"/>
    <w:rsid w:val="00A02BCB"/>
    <w:rsid w:val="00A02EBC"/>
    <w:rsid w:val="00A0668A"/>
    <w:rsid w:val="00A06B9C"/>
    <w:rsid w:val="00A110AD"/>
    <w:rsid w:val="00A1262F"/>
    <w:rsid w:val="00A128F3"/>
    <w:rsid w:val="00A13484"/>
    <w:rsid w:val="00A14CB3"/>
    <w:rsid w:val="00A15460"/>
    <w:rsid w:val="00A15A35"/>
    <w:rsid w:val="00A1658D"/>
    <w:rsid w:val="00A16C91"/>
    <w:rsid w:val="00A17194"/>
    <w:rsid w:val="00A202B2"/>
    <w:rsid w:val="00A23467"/>
    <w:rsid w:val="00A24446"/>
    <w:rsid w:val="00A24D38"/>
    <w:rsid w:val="00A2728D"/>
    <w:rsid w:val="00A27777"/>
    <w:rsid w:val="00A27F72"/>
    <w:rsid w:val="00A30809"/>
    <w:rsid w:val="00A334D3"/>
    <w:rsid w:val="00A33977"/>
    <w:rsid w:val="00A341A3"/>
    <w:rsid w:val="00A351FC"/>
    <w:rsid w:val="00A3548B"/>
    <w:rsid w:val="00A407BE"/>
    <w:rsid w:val="00A40A22"/>
    <w:rsid w:val="00A40AE1"/>
    <w:rsid w:val="00A410AD"/>
    <w:rsid w:val="00A437EF"/>
    <w:rsid w:val="00A44585"/>
    <w:rsid w:val="00A4533B"/>
    <w:rsid w:val="00A45540"/>
    <w:rsid w:val="00A45BA2"/>
    <w:rsid w:val="00A4621D"/>
    <w:rsid w:val="00A500B5"/>
    <w:rsid w:val="00A5221A"/>
    <w:rsid w:val="00A52597"/>
    <w:rsid w:val="00A53451"/>
    <w:rsid w:val="00A5379B"/>
    <w:rsid w:val="00A5659B"/>
    <w:rsid w:val="00A56F21"/>
    <w:rsid w:val="00A6018C"/>
    <w:rsid w:val="00A610E6"/>
    <w:rsid w:val="00A6153B"/>
    <w:rsid w:val="00A6319C"/>
    <w:rsid w:val="00A64B89"/>
    <w:rsid w:val="00A669C3"/>
    <w:rsid w:val="00A67A2D"/>
    <w:rsid w:val="00A67C3C"/>
    <w:rsid w:val="00A70ECF"/>
    <w:rsid w:val="00A71662"/>
    <w:rsid w:val="00A72C2C"/>
    <w:rsid w:val="00A72CE2"/>
    <w:rsid w:val="00A73244"/>
    <w:rsid w:val="00A7398E"/>
    <w:rsid w:val="00A73AF8"/>
    <w:rsid w:val="00A75725"/>
    <w:rsid w:val="00A80D5D"/>
    <w:rsid w:val="00A80F3B"/>
    <w:rsid w:val="00A82551"/>
    <w:rsid w:val="00A82AE9"/>
    <w:rsid w:val="00A833A8"/>
    <w:rsid w:val="00A85813"/>
    <w:rsid w:val="00A86851"/>
    <w:rsid w:val="00A8741B"/>
    <w:rsid w:val="00A91372"/>
    <w:rsid w:val="00A91F6E"/>
    <w:rsid w:val="00A920A9"/>
    <w:rsid w:val="00A92240"/>
    <w:rsid w:val="00A92A1B"/>
    <w:rsid w:val="00A93579"/>
    <w:rsid w:val="00A93982"/>
    <w:rsid w:val="00A96208"/>
    <w:rsid w:val="00A96C3E"/>
    <w:rsid w:val="00AA019A"/>
    <w:rsid w:val="00AA16BA"/>
    <w:rsid w:val="00AA19C2"/>
    <w:rsid w:val="00AA2D14"/>
    <w:rsid w:val="00AA47B2"/>
    <w:rsid w:val="00AA5437"/>
    <w:rsid w:val="00AA54BC"/>
    <w:rsid w:val="00AA5BB7"/>
    <w:rsid w:val="00AA5DE0"/>
    <w:rsid w:val="00AA66AB"/>
    <w:rsid w:val="00AA690C"/>
    <w:rsid w:val="00AA6A4D"/>
    <w:rsid w:val="00AA7789"/>
    <w:rsid w:val="00AA7D06"/>
    <w:rsid w:val="00AB0324"/>
    <w:rsid w:val="00AB1F68"/>
    <w:rsid w:val="00AB256B"/>
    <w:rsid w:val="00AB2B44"/>
    <w:rsid w:val="00AB6603"/>
    <w:rsid w:val="00AB79D1"/>
    <w:rsid w:val="00AC01FB"/>
    <w:rsid w:val="00AC045D"/>
    <w:rsid w:val="00AC0F1E"/>
    <w:rsid w:val="00AC0FB8"/>
    <w:rsid w:val="00AC29F5"/>
    <w:rsid w:val="00AC63DB"/>
    <w:rsid w:val="00AC6762"/>
    <w:rsid w:val="00AC78A5"/>
    <w:rsid w:val="00AC7A4A"/>
    <w:rsid w:val="00AC7B1C"/>
    <w:rsid w:val="00AD25BE"/>
    <w:rsid w:val="00AD2793"/>
    <w:rsid w:val="00AD3880"/>
    <w:rsid w:val="00AD4715"/>
    <w:rsid w:val="00AD477E"/>
    <w:rsid w:val="00AD4EA6"/>
    <w:rsid w:val="00AD6F45"/>
    <w:rsid w:val="00AD78AC"/>
    <w:rsid w:val="00AD7BFC"/>
    <w:rsid w:val="00AE1773"/>
    <w:rsid w:val="00AE318C"/>
    <w:rsid w:val="00AE3DAC"/>
    <w:rsid w:val="00AE4E54"/>
    <w:rsid w:val="00AE569E"/>
    <w:rsid w:val="00AE74DF"/>
    <w:rsid w:val="00AF2548"/>
    <w:rsid w:val="00AF2A32"/>
    <w:rsid w:val="00AF36A6"/>
    <w:rsid w:val="00AF3ABC"/>
    <w:rsid w:val="00AF3F00"/>
    <w:rsid w:val="00AF449A"/>
    <w:rsid w:val="00AF44B9"/>
    <w:rsid w:val="00AF58EA"/>
    <w:rsid w:val="00AF6941"/>
    <w:rsid w:val="00AF702A"/>
    <w:rsid w:val="00AF734A"/>
    <w:rsid w:val="00B00359"/>
    <w:rsid w:val="00B013FC"/>
    <w:rsid w:val="00B0162E"/>
    <w:rsid w:val="00B027CE"/>
    <w:rsid w:val="00B02E4F"/>
    <w:rsid w:val="00B03AC7"/>
    <w:rsid w:val="00B05D10"/>
    <w:rsid w:val="00B05F4C"/>
    <w:rsid w:val="00B07A65"/>
    <w:rsid w:val="00B07C00"/>
    <w:rsid w:val="00B12B98"/>
    <w:rsid w:val="00B12F7A"/>
    <w:rsid w:val="00B147EE"/>
    <w:rsid w:val="00B14D80"/>
    <w:rsid w:val="00B15312"/>
    <w:rsid w:val="00B17A13"/>
    <w:rsid w:val="00B20A4A"/>
    <w:rsid w:val="00B21608"/>
    <w:rsid w:val="00B21D2B"/>
    <w:rsid w:val="00B22AB7"/>
    <w:rsid w:val="00B232FE"/>
    <w:rsid w:val="00B23842"/>
    <w:rsid w:val="00B244C7"/>
    <w:rsid w:val="00B25124"/>
    <w:rsid w:val="00B25530"/>
    <w:rsid w:val="00B25E82"/>
    <w:rsid w:val="00B275AF"/>
    <w:rsid w:val="00B27B43"/>
    <w:rsid w:val="00B27C5C"/>
    <w:rsid w:val="00B30B72"/>
    <w:rsid w:val="00B30BE1"/>
    <w:rsid w:val="00B318DD"/>
    <w:rsid w:val="00B33C18"/>
    <w:rsid w:val="00B34788"/>
    <w:rsid w:val="00B3520B"/>
    <w:rsid w:val="00B40172"/>
    <w:rsid w:val="00B40393"/>
    <w:rsid w:val="00B40A7F"/>
    <w:rsid w:val="00B41DB9"/>
    <w:rsid w:val="00B43B82"/>
    <w:rsid w:val="00B4489D"/>
    <w:rsid w:val="00B472A3"/>
    <w:rsid w:val="00B50202"/>
    <w:rsid w:val="00B5043E"/>
    <w:rsid w:val="00B5086B"/>
    <w:rsid w:val="00B50CF9"/>
    <w:rsid w:val="00B50E1C"/>
    <w:rsid w:val="00B51AF8"/>
    <w:rsid w:val="00B51F9B"/>
    <w:rsid w:val="00B547A9"/>
    <w:rsid w:val="00B54839"/>
    <w:rsid w:val="00B560A8"/>
    <w:rsid w:val="00B579F8"/>
    <w:rsid w:val="00B60515"/>
    <w:rsid w:val="00B6066D"/>
    <w:rsid w:val="00B61374"/>
    <w:rsid w:val="00B62FB1"/>
    <w:rsid w:val="00B636B0"/>
    <w:rsid w:val="00B63A1C"/>
    <w:rsid w:val="00B657F9"/>
    <w:rsid w:val="00B65CDA"/>
    <w:rsid w:val="00B67717"/>
    <w:rsid w:val="00B703CB"/>
    <w:rsid w:val="00B70E7D"/>
    <w:rsid w:val="00B70FDF"/>
    <w:rsid w:val="00B712FE"/>
    <w:rsid w:val="00B72367"/>
    <w:rsid w:val="00B7384D"/>
    <w:rsid w:val="00B749BC"/>
    <w:rsid w:val="00B752B6"/>
    <w:rsid w:val="00B75877"/>
    <w:rsid w:val="00B768F1"/>
    <w:rsid w:val="00B77E30"/>
    <w:rsid w:val="00B80EE8"/>
    <w:rsid w:val="00B819B1"/>
    <w:rsid w:val="00B820A9"/>
    <w:rsid w:val="00B83AD6"/>
    <w:rsid w:val="00B84494"/>
    <w:rsid w:val="00B851C1"/>
    <w:rsid w:val="00B86DB1"/>
    <w:rsid w:val="00B901A7"/>
    <w:rsid w:val="00B9074C"/>
    <w:rsid w:val="00B9266E"/>
    <w:rsid w:val="00B929DC"/>
    <w:rsid w:val="00B9351A"/>
    <w:rsid w:val="00B9439C"/>
    <w:rsid w:val="00B949A7"/>
    <w:rsid w:val="00B96977"/>
    <w:rsid w:val="00B96A58"/>
    <w:rsid w:val="00B970F0"/>
    <w:rsid w:val="00B9719E"/>
    <w:rsid w:val="00B97CA6"/>
    <w:rsid w:val="00BA0340"/>
    <w:rsid w:val="00BA0580"/>
    <w:rsid w:val="00BA500F"/>
    <w:rsid w:val="00BA52DD"/>
    <w:rsid w:val="00BA570E"/>
    <w:rsid w:val="00BA5B61"/>
    <w:rsid w:val="00BA68FB"/>
    <w:rsid w:val="00BA6C5E"/>
    <w:rsid w:val="00BA71A4"/>
    <w:rsid w:val="00BA78F2"/>
    <w:rsid w:val="00BB0ACA"/>
    <w:rsid w:val="00BB2811"/>
    <w:rsid w:val="00BB2C2B"/>
    <w:rsid w:val="00BB3E36"/>
    <w:rsid w:val="00BB3E90"/>
    <w:rsid w:val="00BB465C"/>
    <w:rsid w:val="00BB5529"/>
    <w:rsid w:val="00BB6476"/>
    <w:rsid w:val="00BC08B1"/>
    <w:rsid w:val="00BC150F"/>
    <w:rsid w:val="00BC152B"/>
    <w:rsid w:val="00BC3620"/>
    <w:rsid w:val="00BC494F"/>
    <w:rsid w:val="00BC50CA"/>
    <w:rsid w:val="00BC57CE"/>
    <w:rsid w:val="00BC68A3"/>
    <w:rsid w:val="00BD0C89"/>
    <w:rsid w:val="00BD3743"/>
    <w:rsid w:val="00BD3A9E"/>
    <w:rsid w:val="00BD5090"/>
    <w:rsid w:val="00BD739D"/>
    <w:rsid w:val="00BE2EEC"/>
    <w:rsid w:val="00BE45B3"/>
    <w:rsid w:val="00BE6162"/>
    <w:rsid w:val="00BE631D"/>
    <w:rsid w:val="00BF00E7"/>
    <w:rsid w:val="00BF0E4F"/>
    <w:rsid w:val="00BF25AB"/>
    <w:rsid w:val="00BF2D8F"/>
    <w:rsid w:val="00BF318C"/>
    <w:rsid w:val="00BF40DF"/>
    <w:rsid w:val="00BF4945"/>
    <w:rsid w:val="00BF522B"/>
    <w:rsid w:val="00BF5C60"/>
    <w:rsid w:val="00BF5F6F"/>
    <w:rsid w:val="00BF7D61"/>
    <w:rsid w:val="00C0057D"/>
    <w:rsid w:val="00C007FA"/>
    <w:rsid w:val="00C0341A"/>
    <w:rsid w:val="00C0603C"/>
    <w:rsid w:val="00C07CBB"/>
    <w:rsid w:val="00C104CA"/>
    <w:rsid w:val="00C1062F"/>
    <w:rsid w:val="00C10737"/>
    <w:rsid w:val="00C107BD"/>
    <w:rsid w:val="00C1283B"/>
    <w:rsid w:val="00C14A93"/>
    <w:rsid w:val="00C164AE"/>
    <w:rsid w:val="00C20C62"/>
    <w:rsid w:val="00C20EC6"/>
    <w:rsid w:val="00C211CA"/>
    <w:rsid w:val="00C214BF"/>
    <w:rsid w:val="00C22687"/>
    <w:rsid w:val="00C23ABD"/>
    <w:rsid w:val="00C256D6"/>
    <w:rsid w:val="00C26035"/>
    <w:rsid w:val="00C27589"/>
    <w:rsid w:val="00C27C51"/>
    <w:rsid w:val="00C3041B"/>
    <w:rsid w:val="00C30768"/>
    <w:rsid w:val="00C30A03"/>
    <w:rsid w:val="00C30C33"/>
    <w:rsid w:val="00C31563"/>
    <w:rsid w:val="00C32101"/>
    <w:rsid w:val="00C32105"/>
    <w:rsid w:val="00C3224F"/>
    <w:rsid w:val="00C34153"/>
    <w:rsid w:val="00C34526"/>
    <w:rsid w:val="00C34DDE"/>
    <w:rsid w:val="00C34E22"/>
    <w:rsid w:val="00C34E64"/>
    <w:rsid w:val="00C35941"/>
    <w:rsid w:val="00C366AE"/>
    <w:rsid w:val="00C42C24"/>
    <w:rsid w:val="00C452E5"/>
    <w:rsid w:val="00C45739"/>
    <w:rsid w:val="00C46C6A"/>
    <w:rsid w:val="00C46FC6"/>
    <w:rsid w:val="00C476D8"/>
    <w:rsid w:val="00C5004D"/>
    <w:rsid w:val="00C50641"/>
    <w:rsid w:val="00C50D3C"/>
    <w:rsid w:val="00C51D16"/>
    <w:rsid w:val="00C52079"/>
    <w:rsid w:val="00C52825"/>
    <w:rsid w:val="00C528F5"/>
    <w:rsid w:val="00C54AEB"/>
    <w:rsid w:val="00C54F2E"/>
    <w:rsid w:val="00C5546E"/>
    <w:rsid w:val="00C562C4"/>
    <w:rsid w:val="00C56644"/>
    <w:rsid w:val="00C56B3D"/>
    <w:rsid w:val="00C611FC"/>
    <w:rsid w:val="00C617FB"/>
    <w:rsid w:val="00C62E8D"/>
    <w:rsid w:val="00C64A0D"/>
    <w:rsid w:val="00C65B0F"/>
    <w:rsid w:val="00C65C84"/>
    <w:rsid w:val="00C662E1"/>
    <w:rsid w:val="00C71E5F"/>
    <w:rsid w:val="00C73820"/>
    <w:rsid w:val="00C74F4B"/>
    <w:rsid w:val="00C758CA"/>
    <w:rsid w:val="00C7615F"/>
    <w:rsid w:val="00C802EF"/>
    <w:rsid w:val="00C814A3"/>
    <w:rsid w:val="00C815F1"/>
    <w:rsid w:val="00C817B8"/>
    <w:rsid w:val="00C82139"/>
    <w:rsid w:val="00C82455"/>
    <w:rsid w:val="00C83023"/>
    <w:rsid w:val="00C839AC"/>
    <w:rsid w:val="00C84533"/>
    <w:rsid w:val="00C85201"/>
    <w:rsid w:val="00C8590C"/>
    <w:rsid w:val="00C85D6B"/>
    <w:rsid w:val="00C87994"/>
    <w:rsid w:val="00C91614"/>
    <w:rsid w:val="00C9189A"/>
    <w:rsid w:val="00C929E3"/>
    <w:rsid w:val="00C92FAA"/>
    <w:rsid w:val="00C9309D"/>
    <w:rsid w:val="00C938D0"/>
    <w:rsid w:val="00C941D0"/>
    <w:rsid w:val="00C95CF0"/>
    <w:rsid w:val="00C95DFB"/>
    <w:rsid w:val="00C9724D"/>
    <w:rsid w:val="00C97752"/>
    <w:rsid w:val="00C97B02"/>
    <w:rsid w:val="00CA0BCA"/>
    <w:rsid w:val="00CA1FA2"/>
    <w:rsid w:val="00CA31E8"/>
    <w:rsid w:val="00CA3A6C"/>
    <w:rsid w:val="00CA3B9B"/>
    <w:rsid w:val="00CA4B72"/>
    <w:rsid w:val="00CA4CFF"/>
    <w:rsid w:val="00CA529F"/>
    <w:rsid w:val="00CA5F7B"/>
    <w:rsid w:val="00CA76B9"/>
    <w:rsid w:val="00CA7B09"/>
    <w:rsid w:val="00CA7B62"/>
    <w:rsid w:val="00CB23B4"/>
    <w:rsid w:val="00CB3CA7"/>
    <w:rsid w:val="00CB5D2F"/>
    <w:rsid w:val="00CC0173"/>
    <w:rsid w:val="00CC03FC"/>
    <w:rsid w:val="00CC14EA"/>
    <w:rsid w:val="00CC2205"/>
    <w:rsid w:val="00CC2886"/>
    <w:rsid w:val="00CC288C"/>
    <w:rsid w:val="00CC33C8"/>
    <w:rsid w:val="00CC421D"/>
    <w:rsid w:val="00CC4278"/>
    <w:rsid w:val="00CC7616"/>
    <w:rsid w:val="00CD1C5D"/>
    <w:rsid w:val="00CD2B39"/>
    <w:rsid w:val="00CD3DFD"/>
    <w:rsid w:val="00CD4057"/>
    <w:rsid w:val="00CD588D"/>
    <w:rsid w:val="00CD66A5"/>
    <w:rsid w:val="00CD6F2A"/>
    <w:rsid w:val="00CD73A3"/>
    <w:rsid w:val="00CD78CB"/>
    <w:rsid w:val="00CE12DE"/>
    <w:rsid w:val="00CE16F4"/>
    <w:rsid w:val="00CE2107"/>
    <w:rsid w:val="00CE3057"/>
    <w:rsid w:val="00CE4487"/>
    <w:rsid w:val="00CE45C1"/>
    <w:rsid w:val="00CE4B7F"/>
    <w:rsid w:val="00CE53E7"/>
    <w:rsid w:val="00CE59AF"/>
    <w:rsid w:val="00CE5B25"/>
    <w:rsid w:val="00CE6EBC"/>
    <w:rsid w:val="00CE75DF"/>
    <w:rsid w:val="00CF0AB1"/>
    <w:rsid w:val="00CF1C3C"/>
    <w:rsid w:val="00CF2734"/>
    <w:rsid w:val="00CF349C"/>
    <w:rsid w:val="00CF397C"/>
    <w:rsid w:val="00D01831"/>
    <w:rsid w:val="00D0276B"/>
    <w:rsid w:val="00D054E4"/>
    <w:rsid w:val="00D05E18"/>
    <w:rsid w:val="00D074C0"/>
    <w:rsid w:val="00D101E7"/>
    <w:rsid w:val="00D102BA"/>
    <w:rsid w:val="00D11949"/>
    <w:rsid w:val="00D1294B"/>
    <w:rsid w:val="00D13D6C"/>
    <w:rsid w:val="00D151A6"/>
    <w:rsid w:val="00D168E7"/>
    <w:rsid w:val="00D213D2"/>
    <w:rsid w:val="00D223B8"/>
    <w:rsid w:val="00D22425"/>
    <w:rsid w:val="00D235DB"/>
    <w:rsid w:val="00D2499B"/>
    <w:rsid w:val="00D25588"/>
    <w:rsid w:val="00D2565D"/>
    <w:rsid w:val="00D26274"/>
    <w:rsid w:val="00D26657"/>
    <w:rsid w:val="00D27345"/>
    <w:rsid w:val="00D27801"/>
    <w:rsid w:val="00D3206C"/>
    <w:rsid w:val="00D322AB"/>
    <w:rsid w:val="00D32BCC"/>
    <w:rsid w:val="00D32C66"/>
    <w:rsid w:val="00D32E44"/>
    <w:rsid w:val="00D33E89"/>
    <w:rsid w:val="00D36198"/>
    <w:rsid w:val="00D37B35"/>
    <w:rsid w:val="00D37D2F"/>
    <w:rsid w:val="00D37FAD"/>
    <w:rsid w:val="00D4194B"/>
    <w:rsid w:val="00D437B8"/>
    <w:rsid w:val="00D446C2"/>
    <w:rsid w:val="00D44B65"/>
    <w:rsid w:val="00D4507D"/>
    <w:rsid w:val="00D4539B"/>
    <w:rsid w:val="00D45B84"/>
    <w:rsid w:val="00D45C86"/>
    <w:rsid w:val="00D47386"/>
    <w:rsid w:val="00D50018"/>
    <w:rsid w:val="00D5070C"/>
    <w:rsid w:val="00D51457"/>
    <w:rsid w:val="00D51AAA"/>
    <w:rsid w:val="00D53573"/>
    <w:rsid w:val="00D53CA9"/>
    <w:rsid w:val="00D5687E"/>
    <w:rsid w:val="00D6097F"/>
    <w:rsid w:val="00D612B5"/>
    <w:rsid w:val="00D62F5A"/>
    <w:rsid w:val="00D6513B"/>
    <w:rsid w:val="00D66585"/>
    <w:rsid w:val="00D673B2"/>
    <w:rsid w:val="00D67501"/>
    <w:rsid w:val="00D702B0"/>
    <w:rsid w:val="00D70CCA"/>
    <w:rsid w:val="00D71334"/>
    <w:rsid w:val="00D72AEE"/>
    <w:rsid w:val="00D746F6"/>
    <w:rsid w:val="00D76E8D"/>
    <w:rsid w:val="00D80146"/>
    <w:rsid w:val="00D80586"/>
    <w:rsid w:val="00D80D41"/>
    <w:rsid w:val="00D8127D"/>
    <w:rsid w:val="00D8383D"/>
    <w:rsid w:val="00D85417"/>
    <w:rsid w:val="00D85536"/>
    <w:rsid w:val="00D9076D"/>
    <w:rsid w:val="00D92343"/>
    <w:rsid w:val="00D93AD0"/>
    <w:rsid w:val="00D93B68"/>
    <w:rsid w:val="00D93BC9"/>
    <w:rsid w:val="00D9770F"/>
    <w:rsid w:val="00D97C40"/>
    <w:rsid w:val="00D97DF8"/>
    <w:rsid w:val="00DA0CA6"/>
    <w:rsid w:val="00DA11FB"/>
    <w:rsid w:val="00DA14AD"/>
    <w:rsid w:val="00DA17B7"/>
    <w:rsid w:val="00DA2069"/>
    <w:rsid w:val="00DA2749"/>
    <w:rsid w:val="00DA365C"/>
    <w:rsid w:val="00DA3998"/>
    <w:rsid w:val="00DA45F1"/>
    <w:rsid w:val="00DA4A46"/>
    <w:rsid w:val="00DA5C92"/>
    <w:rsid w:val="00DA7258"/>
    <w:rsid w:val="00DB00E9"/>
    <w:rsid w:val="00DB15FB"/>
    <w:rsid w:val="00DB392F"/>
    <w:rsid w:val="00DB3D39"/>
    <w:rsid w:val="00DB3F01"/>
    <w:rsid w:val="00DB560D"/>
    <w:rsid w:val="00DB5E5B"/>
    <w:rsid w:val="00DB6BA5"/>
    <w:rsid w:val="00DC135D"/>
    <w:rsid w:val="00DC1BD4"/>
    <w:rsid w:val="00DC2887"/>
    <w:rsid w:val="00DC439E"/>
    <w:rsid w:val="00DC4B92"/>
    <w:rsid w:val="00DC4DAD"/>
    <w:rsid w:val="00DC5383"/>
    <w:rsid w:val="00DC5723"/>
    <w:rsid w:val="00DC67CA"/>
    <w:rsid w:val="00DC7545"/>
    <w:rsid w:val="00DC7DC7"/>
    <w:rsid w:val="00DD04BE"/>
    <w:rsid w:val="00DD0D20"/>
    <w:rsid w:val="00DD116E"/>
    <w:rsid w:val="00DD14CF"/>
    <w:rsid w:val="00DD36AD"/>
    <w:rsid w:val="00DD36AE"/>
    <w:rsid w:val="00DD4D4F"/>
    <w:rsid w:val="00DD6A38"/>
    <w:rsid w:val="00DD7FA1"/>
    <w:rsid w:val="00DE0C2D"/>
    <w:rsid w:val="00DE1B80"/>
    <w:rsid w:val="00DE27B4"/>
    <w:rsid w:val="00DE2F8C"/>
    <w:rsid w:val="00DE366C"/>
    <w:rsid w:val="00DE3BB9"/>
    <w:rsid w:val="00DE3CBA"/>
    <w:rsid w:val="00DE5316"/>
    <w:rsid w:val="00DE5F72"/>
    <w:rsid w:val="00DE705A"/>
    <w:rsid w:val="00DE7AB8"/>
    <w:rsid w:val="00DF118C"/>
    <w:rsid w:val="00DF2315"/>
    <w:rsid w:val="00DF2A36"/>
    <w:rsid w:val="00DF3058"/>
    <w:rsid w:val="00DF3F5C"/>
    <w:rsid w:val="00DF6B0B"/>
    <w:rsid w:val="00E00FDD"/>
    <w:rsid w:val="00E0192B"/>
    <w:rsid w:val="00E01974"/>
    <w:rsid w:val="00E02E73"/>
    <w:rsid w:val="00E03355"/>
    <w:rsid w:val="00E03BCB"/>
    <w:rsid w:val="00E04571"/>
    <w:rsid w:val="00E057E4"/>
    <w:rsid w:val="00E06623"/>
    <w:rsid w:val="00E07083"/>
    <w:rsid w:val="00E076B0"/>
    <w:rsid w:val="00E07C7F"/>
    <w:rsid w:val="00E07DA1"/>
    <w:rsid w:val="00E07DCF"/>
    <w:rsid w:val="00E154D6"/>
    <w:rsid w:val="00E16E72"/>
    <w:rsid w:val="00E22A01"/>
    <w:rsid w:val="00E2553C"/>
    <w:rsid w:val="00E25B20"/>
    <w:rsid w:val="00E25D5C"/>
    <w:rsid w:val="00E264CB"/>
    <w:rsid w:val="00E26C7B"/>
    <w:rsid w:val="00E30E22"/>
    <w:rsid w:val="00E3203E"/>
    <w:rsid w:val="00E32BC1"/>
    <w:rsid w:val="00E335C6"/>
    <w:rsid w:val="00E33C86"/>
    <w:rsid w:val="00E34B16"/>
    <w:rsid w:val="00E3556D"/>
    <w:rsid w:val="00E359BE"/>
    <w:rsid w:val="00E4057C"/>
    <w:rsid w:val="00E40BDC"/>
    <w:rsid w:val="00E432CE"/>
    <w:rsid w:val="00E4378F"/>
    <w:rsid w:val="00E43F8B"/>
    <w:rsid w:val="00E44D83"/>
    <w:rsid w:val="00E45A2A"/>
    <w:rsid w:val="00E45EAF"/>
    <w:rsid w:val="00E4657B"/>
    <w:rsid w:val="00E46F10"/>
    <w:rsid w:val="00E47749"/>
    <w:rsid w:val="00E51C16"/>
    <w:rsid w:val="00E53551"/>
    <w:rsid w:val="00E53ABE"/>
    <w:rsid w:val="00E549FC"/>
    <w:rsid w:val="00E54B8C"/>
    <w:rsid w:val="00E568C5"/>
    <w:rsid w:val="00E57614"/>
    <w:rsid w:val="00E60987"/>
    <w:rsid w:val="00E62212"/>
    <w:rsid w:val="00E62849"/>
    <w:rsid w:val="00E65FEF"/>
    <w:rsid w:val="00E66EE3"/>
    <w:rsid w:val="00E67E82"/>
    <w:rsid w:val="00E70619"/>
    <w:rsid w:val="00E710FA"/>
    <w:rsid w:val="00E71B08"/>
    <w:rsid w:val="00E72580"/>
    <w:rsid w:val="00E74BDD"/>
    <w:rsid w:val="00E752FD"/>
    <w:rsid w:val="00E75FE9"/>
    <w:rsid w:val="00E7629E"/>
    <w:rsid w:val="00E763AB"/>
    <w:rsid w:val="00E76C09"/>
    <w:rsid w:val="00E76ED4"/>
    <w:rsid w:val="00E81F61"/>
    <w:rsid w:val="00E832C8"/>
    <w:rsid w:val="00E83EA4"/>
    <w:rsid w:val="00E8526A"/>
    <w:rsid w:val="00E8779A"/>
    <w:rsid w:val="00E9095F"/>
    <w:rsid w:val="00E90CE0"/>
    <w:rsid w:val="00E90F5B"/>
    <w:rsid w:val="00E94509"/>
    <w:rsid w:val="00E962EC"/>
    <w:rsid w:val="00E96521"/>
    <w:rsid w:val="00E96544"/>
    <w:rsid w:val="00E97241"/>
    <w:rsid w:val="00EA039E"/>
    <w:rsid w:val="00EA0DFC"/>
    <w:rsid w:val="00EA164A"/>
    <w:rsid w:val="00EA2A53"/>
    <w:rsid w:val="00EA338E"/>
    <w:rsid w:val="00EA3ED6"/>
    <w:rsid w:val="00EA637E"/>
    <w:rsid w:val="00EB096F"/>
    <w:rsid w:val="00EB1082"/>
    <w:rsid w:val="00EB1188"/>
    <w:rsid w:val="00EB1476"/>
    <w:rsid w:val="00EB1567"/>
    <w:rsid w:val="00EB170E"/>
    <w:rsid w:val="00EB3D77"/>
    <w:rsid w:val="00EB427F"/>
    <w:rsid w:val="00EB451B"/>
    <w:rsid w:val="00EB4610"/>
    <w:rsid w:val="00EB56D6"/>
    <w:rsid w:val="00EB7771"/>
    <w:rsid w:val="00EC0F1B"/>
    <w:rsid w:val="00EC390E"/>
    <w:rsid w:val="00EC4B25"/>
    <w:rsid w:val="00EC50A4"/>
    <w:rsid w:val="00EC591F"/>
    <w:rsid w:val="00EC6F21"/>
    <w:rsid w:val="00EC742F"/>
    <w:rsid w:val="00EC79C2"/>
    <w:rsid w:val="00ED04C2"/>
    <w:rsid w:val="00ED2484"/>
    <w:rsid w:val="00ED3127"/>
    <w:rsid w:val="00ED4E0C"/>
    <w:rsid w:val="00ED633F"/>
    <w:rsid w:val="00ED6F7D"/>
    <w:rsid w:val="00ED6FB8"/>
    <w:rsid w:val="00EE0D8E"/>
    <w:rsid w:val="00EE1BDC"/>
    <w:rsid w:val="00EE1D18"/>
    <w:rsid w:val="00EE28C6"/>
    <w:rsid w:val="00EE2ACB"/>
    <w:rsid w:val="00EE310D"/>
    <w:rsid w:val="00EE3164"/>
    <w:rsid w:val="00EE55D8"/>
    <w:rsid w:val="00EE5A60"/>
    <w:rsid w:val="00EE667B"/>
    <w:rsid w:val="00EE6959"/>
    <w:rsid w:val="00EE6B31"/>
    <w:rsid w:val="00EE766B"/>
    <w:rsid w:val="00EE7820"/>
    <w:rsid w:val="00EE7FA0"/>
    <w:rsid w:val="00EF040E"/>
    <w:rsid w:val="00EF04B7"/>
    <w:rsid w:val="00EF1775"/>
    <w:rsid w:val="00EF2FB7"/>
    <w:rsid w:val="00EF3964"/>
    <w:rsid w:val="00EF55AA"/>
    <w:rsid w:val="00EF5FA4"/>
    <w:rsid w:val="00EF6497"/>
    <w:rsid w:val="00EF7404"/>
    <w:rsid w:val="00EF7676"/>
    <w:rsid w:val="00F002C7"/>
    <w:rsid w:val="00F03E7A"/>
    <w:rsid w:val="00F04D5F"/>
    <w:rsid w:val="00F07615"/>
    <w:rsid w:val="00F0783C"/>
    <w:rsid w:val="00F07E06"/>
    <w:rsid w:val="00F115C7"/>
    <w:rsid w:val="00F11609"/>
    <w:rsid w:val="00F13058"/>
    <w:rsid w:val="00F14037"/>
    <w:rsid w:val="00F140B4"/>
    <w:rsid w:val="00F14216"/>
    <w:rsid w:val="00F1460B"/>
    <w:rsid w:val="00F14E16"/>
    <w:rsid w:val="00F154CE"/>
    <w:rsid w:val="00F15789"/>
    <w:rsid w:val="00F170F1"/>
    <w:rsid w:val="00F21E74"/>
    <w:rsid w:val="00F247B7"/>
    <w:rsid w:val="00F25237"/>
    <w:rsid w:val="00F252D4"/>
    <w:rsid w:val="00F269CB"/>
    <w:rsid w:val="00F2754E"/>
    <w:rsid w:val="00F311E8"/>
    <w:rsid w:val="00F3143B"/>
    <w:rsid w:val="00F32920"/>
    <w:rsid w:val="00F338B2"/>
    <w:rsid w:val="00F33C25"/>
    <w:rsid w:val="00F344B4"/>
    <w:rsid w:val="00F34AE0"/>
    <w:rsid w:val="00F34BA8"/>
    <w:rsid w:val="00F34CFA"/>
    <w:rsid w:val="00F35BAD"/>
    <w:rsid w:val="00F37348"/>
    <w:rsid w:val="00F378C6"/>
    <w:rsid w:val="00F378E1"/>
    <w:rsid w:val="00F41730"/>
    <w:rsid w:val="00F44E57"/>
    <w:rsid w:val="00F500E4"/>
    <w:rsid w:val="00F503F9"/>
    <w:rsid w:val="00F510FC"/>
    <w:rsid w:val="00F5119E"/>
    <w:rsid w:val="00F5132F"/>
    <w:rsid w:val="00F5150A"/>
    <w:rsid w:val="00F52294"/>
    <w:rsid w:val="00F54542"/>
    <w:rsid w:val="00F54BE4"/>
    <w:rsid w:val="00F54FC6"/>
    <w:rsid w:val="00F558B0"/>
    <w:rsid w:val="00F55A2A"/>
    <w:rsid w:val="00F56102"/>
    <w:rsid w:val="00F56F1B"/>
    <w:rsid w:val="00F60E89"/>
    <w:rsid w:val="00F620F9"/>
    <w:rsid w:val="00F644D2"/>
    <w:rsid w:val="00F64B49"/>
    <w:rsid w:val="00F65759"/>
    <w:rsid w:val="00F65933"/>
    <w:rsid w:val="00F65CC0"/>
    <w:rsid w:val="00F674EC"/>
    <w:rsid w:val="00F70926"/>
    <w:rsid w:val="00F70E4E"/>
    <w:rsid w:val="00F731D7"/>
    <w:rsid w:val="00F73BDB"/>
    <w:rsid w:val="00F74340"/>
    <w:rsid w:val="00F75E35"/>
    <w:rsid w:val="00F77A91"/>
    <w:rsid w:val="00F77C69"/>
    <w:rsid w:val="00F81EA6"/>
    <w:rsid w:val="00F83FBC"/>
    <w:rsid w:val="00F846F3"/>
    <w:rsid w:val="00F864C6"/>
    <w:rsid w:val="00F86C68"/>
    <w:rsid w:val="00F871B1"/>
    <w:rsid w:val="00F87329"/>
    <w:rsid w:val="00F9059C"/>
    <w:rsid w:val="00F907DF"/>
    <w:rsid w:val="00F9155F"/>
    <w:rsid w:val="00F927E3"/>
    <w:rsid w:val="00F934FC"/>
    <w:rsid w:val="00F93951"/>
    <w:rsid w:val="00F9466E"/>
    <w:rsid w:val="00F94958"/>
    <w:rsid w:val="00F961CC"/>
    <w:rsid w:val="00F96AB7"/>
    <w:rsid w:val="00F9795E"/>
    <w:rsid w:val="00FA050F"/>
    <w:rsid w:val="00FA08F9"/>
    <w:rsid w:val="00FA12A1"/>
    <w:rsid w:val="00FA1FFE"/>
    <w:rsid w:val="00FA2C0E"/>
    <w:rsid w:val="00FA3D70"/>
    <w:rsid w:val="00FA55DD"/>
    <w:rsid w:val="00FA5B53"/>
    <w:rsid w:val="00FA61BF"/>
    <w:rsid w:val="00FA625B"/>
    <w:rsid w:val="00FA6878"/>
    <w:rsid w:val="00FB1A40"/>
    <w:rsid w:val="00FB3C5E"/>
    <w:rsid w:val="00FB47C1"/>
    <w:rsid w:val="00FB493F"/>
    <w:rsid w:val="00FB543B"/>
    <w:rsid w:val="00FC0017"/>
    <w:rsid w:val="00FC19B9"/>
    <w:rsid w:val="00FC1B96"/>
    <w:rsid w:val="00FC1F25"/>
    <w:rsid w:val="00FC504B"/>
    <w:rsid w:val="00FC5EAD"/>
    <w:rsid w:val="00FC6D2E"/>
    <w:rsid w:val="00FD180D"/>
    <w:rsid w:val="00FD29BF"/>
    <w:rsid w:val="00FD2D3D"/>
    <w:rsid w:val="00FD2FCB"/>
    <w:rsid w:val="00FD38A6"/>
    <w:rsid w:val="00FD4461"/>
    <w:rsid w:val="00FD530D"/>
    <w:rsid w:val="00FD60A8"/>
    <w:rsid w:val="00FD7525"/>
    <w:rsid w:val="00FE0A7F"/>
    <w:rsid w:val="00FE18E4"/>
    <w:rsid w:val="00FE27E6"/>
    <w:rsid w:val="00FE2E73"/>
    <w:rsid w:val="00FE5BC5"/>
    <w:rsid w:val="00FE764B"/>
    <w:rsid w:val="00FE7C60"/>
    <w:rsid w:val="00FE7DEA"/>
    <w:rsid w:val="00FF047E"/>
    <w:rsid w:val="00FF2B86"/>
    <w:rsid w:val="00FF3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195823"/>
  <w15:docId w15:val="{A9CDDF58-820C-436C-9B92-B4CD8356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10E9"/>
    <w:pPr>
      <w:jc w:val="both"/>
    </w:pPr>
    <w:rPr>
      <w:rFonts w:ascii="Comic Sans MS" w:hAnsi="Comic Sans MS"/>
      <w:sz w:val="18"/>
    </w:rPr>
  </w:style>
  <w:style w:type="paragraph" w:styleId="Titolo1">
    <w:name w:val="heading 1"/>
    <w:basedOn w:val="Normale"/>
    <w:next w:val="Normale"/>
    <w:link w:val="Titolo1Carattere"/>
    <w:qFormat/>
    <w:rsid w:val="00EB1188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qFormat/>
    <w:rsid w:val="00EB1188"/>
    <w:pPr>
      <w:keepNext/>
      <w:spacing w:line="480" w:lineRule="auto"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qFormat/>
    <w:rsid w:val="00EB1188"/>
    <w:pPr>
      <w:keepNext/>
      <w:outlineLvl w:val="2"/>
    </w:pPr>
    <w:rPr>
      <w:sz w:val="24"/>
    </w:rPr>
  </w:style>
  <w:style w:type="paragraph" w:styleId="Titolo5">
    <w:name w:val="heading 5"/>
    <w:basedOn w:val="Normale"/>
    <w:next w:val="Normale"/>
    <w:link w:val="Titolo5Carattere"/>
    <w:qFormat/>
    <w:rsid w:val="00EB1188"/>
    <w:pPr>
      <w:keepNext/>
      <w:jc w:val="center"/>
      <w:outlineLvl w:val="4"/>
    </w:pPr>
    <w:rPr>
      <w:b/>
      <w:sz w:val="28"/>
    </w:rPr>
  </w:style>
  <w:style w:type="paragraph" w:styleId="Titolo6">
    <w:name w:val="heading 6"/>
    <w:basedOn w:val="Normale"/>
    <w:next w:val="Normale"/>
    <w:link w:val="Titolo6Carattere"/>
    <w:qFormat/>
    <w:rsid w:val="00402E93"/>
    <w:pPr>
      <w:keepNext/>
      <w:jc w:val="center"/>
      <w:outlineLvl w:val="5"/>
    </w:pPr>
    <w:rPr>
      <w:b/>
      <w:i/>
      <w:sz w:val="28"/>
    </w:rPr>
  </w:style>
  <w:style w:type="paragraph" w:styleId="Titolo7">
    <w:name w:val="heading 7"/>
    <w:basedOn w:val="Normale"/>
    <w:next w:val="Normale"/>
    <w:link w:val="Titolo7Carattere"/>
    <w:qFormat/>
    <w:rsid w:val="00EB1188"/>
    <w:pPr>
      <w:keepNext/>
      <w:jc w:val="center"/>
      <w:outlineLvl w:val="6"/>
    </w:pPr>
    <w:rPr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rsid w:val="00EC79C2"/>
    <w:pPr>
      <w:spacing w:after="120"/>
      <w:ind w:firstLine="709"/>
      <w:jc w:val="left"/>
    </w:pPr>
  </w:style>
  <w:style w:type="character" w:styleId="Collegamentoipertestuale">
    <w:name w:val="Hyperlink"/>
    <w:rsid w:val="00EC79C2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EC79C2"/>
    <w:pPr>
      <w:ind w:right="-1"/>
      <w:jc w:val="center"/>
    </w:pPr>
    <w:rPr>
      <w:b/>
      <w:sz w:val="36"/>
    </w:rPr>
  </w:style>
  <w:style w:type="character" w:styleId="Collegamentovisitato">
    <w:name w:val="FollowedHyperlink"/>
    <w:rsid w:val="00EC79C2"/>
    <w:rPr>
      <w:color w:val="800080"/>
      <w:u w:val="single"/>
    </w:rPr>
  </w:style>
  <w:style w:type="paragraph" w:styleId="Pidipagina">
    <w:name w:val="footer"/>
    <w:basedOn w:val="Normale"/>
    <w:link w:val="PidipaginaCarattere"/>
    <w:rsid w:val="004A3AA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4A3AAA"/>
  </w:style>
  <w:style w:type="paragraph" w:styleId="Intestazione">
    <w:name w:val="header"/>
    <w:basedOn w:val="Normale"/>
    <w:link w:val="IntestazioneCarattere"/>
    <w:rsid w:val="004A3AAA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link w:val="Rientrocorpodeltesto2Carattere"/>
    <w:rsid w:val="00451EF5"/>
    <w:pPr>
      <w:spacing w:after="120" w:line="480" w:lineRule="auto"/>
      <w:ind w:left="283"/>
    </w:pPr>
  </w:style>
  <w:style w:type="paragraph" w:styleId="Corpotesto">
    <w:name w:val="Body Text"/>
    <w:basedOn w:val="Normale"/>
    <w:link w:val="CorpotestoCarattere"/>
    <w:rsid w:val="00EB1188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EB1188"/>
    <w:pPr>
      <w:ind w:left="923" w:hanging="923"/>
    </w:pPr>
    <w:rPr>
      <w:sz w:val="22"/>
    </w:rPr>
  </w:style>
  <w:style w:type="paragraph" w:styleId="Corpodeltesto2">
    <w:name w:val="Body Text 2"/>
    <w:basedOn w:val="Normale"/>
    <w:link w:val="Corpodeltesto2Carattere"/>
    <w:rsid w:val="00EB1188"/>
    <w:rPr>
      <w:rFonts w:ascii="Bookman Old Style" w:hAnsi="Bookman Old Style"/>
      <w:sz w:val="22"/>
    </w:rPr>
  </w:style>
  <w:style w:type="paragraph" w:styleId="Corpodeltesto3">
    <w:name w:val="Body Text 3"/>
    <w:basedOn w:val="Normale"/>
    <w:link w:val="Corpodeltesto3Carattere"/>
    <w:rsid w:val="00EB1188"/>
    <w:pPr>
      <w:spacing w:after="120"/>
    </w:pPr>
    <w:rPr>
      <w:sz w:val="16"/>
      <w:szCs w:val="16"/>
    </w:rPr>
  </w:style>
  <w:style w:type="paragraph" w:customStyle="1" w:styleId="sche3">
    <w:name w:val="sche_3"/>
    <w:rsid w:val="00EB1188"/>
    <w:pPr>
      <w:widowControl w:val="0"/>
      <w:jc w:val="both"/>
    </w:pPr>
    <w:rPr>
      <w:lang w:val="en-US"/>
    </w:rPr>
  </w:style>
  <w:style w:type="table" w:styleId="Grigliatabella">
    <w:name w:val="Table Grid"/>
    <w:basedOn w:val="Tabellanormale"/>
    <w:rsid w:val="00EB1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semiHidden/>
    <w:rsid w:val="00EB1188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link w:val="Corpotesto"/>
    <w:rsid w:val="00951CDA"/>
    <w:rPr>
      <w:rFonts w:ascii="Comic Sans MS" w:hAnsi="Comic Sans MS"/>
      <w:sz w:val="24"/>
    </w:rPr>
  </w:style>
  <w:style w:type="character" w:customStyle="1" w:styleId="Titolo1Carattere">
    <w:name w:val="Titolo 1 Carattere"/>
    <w:link w:val="Titolo1"/>
    <w:rsid w:val="00773673"/>
    <w:rPr>
      <w:rFonts w:ascii="Comic Sans MS" w:hAnsi="Comic Sans MS"/>
      <w:sz w:val="24"/>
    </w:rPr>
  </w:style>
  <w:style w:type="character" w:customStyle="1" w:styleId="Titolo2Carattere">
    <w:name w:val="Titolo 2 Carattere"/>
    <w:link w:val="Titolo2"/>
    <w:rsid w:val="00773673"/>
    <w:rPr>
      <w:rFonts w:ascii="Comic Sans MS" w:hAnsi="Comic Sans MS"/>
      <w:sz w:val="24"/>
    </w:rPr>
  </w:style>
  <w:style w:type="character" w:customStyle="1" w:styleId="Titolo3Carattere">
    <w:name w:val="Titolo 3 Carattere"/>
    <w:link w:val="Titolo3"/>
    <w:rsid w:val="00773673"/>
    <w:rPr>
      <w:rFonts w:ascii="Comic Sans MS" w:hAnsi="Comic Sans MS"/>
      <w:sz w:val="24"/>
    </w:rPr>
  </w:style>
  <w:style w:type="character" w:customStyle="1" w:styleId="Titolo5Carattere">
    <w:name w:val="Titolo 5 Carattere"/>
    <w:link w:val="Titolo5"/>
    <w:rsid w:val="00773673"/>
    <w:rPr>
      <w:rFonts w:ascii="Comic Sans MS" w:hAnsi="Comic Sans MS"/>
      <w:b/>
      <w:sz w:val="28"/>
    </w:rPr>
  </w:style>
  <w:style w:type="character" w:customStyle="1" w:styleId="Titolo6Carattere">
    <w:name w:val="Titolo 6 Carattere"/>
    <w:link w:val="Titolo6"/>
    <w:rsid w:val="00773673"/>
    <w:rPr>
      <w:rFonts w:ascii="Comic Sans MS" w:hAnsi="Comic Sans MS"/>
      <w:b/>
      <w:i/>
      <w:sz w:val="28"/>
    </w:rPr>
  </w:style>
  <w:style w:type="character" w:customStyle="1" w:styleId="Titolo7Carattere">
    <w:name w:val="Titolo 7 Carattere"/>
    <w:link w:val="Titolo7"/>
    <w:rsid w:val="00773673"/>
    <w:rPr>
      <w:rFonts w:ascii="Comic Sans MS" w:hAnsi="Comic Sans MS"/>
      <w:i/>
      <w:sz w:val="28"/>
    </w:rPr>
  </w:style>
  <w:style w:type="character" w:customStyle="1" w:styleId="RientrocorpodeltestoCarattere">
    <w:name w:val="Rientro corpo del testo Carattere"/>
    <w:link w:val="Rientrocorpodeltesto"/>
    <w:rsid w:val="00773673"/>
    <w:rPr>
      <w:rFonts w:ascii="Comic Sans MS" w:hAnsi="Comic Sans MS"/>
      <w:sz w:val="18"/>
    </w:rPr>
  </w:style>
  <w:style w:type="character" w:customStyle="1" w:styleId="TitoloCarattere">
    <w:name w:val="Titolo Carattere"/>
    <w:link w:val="Titolo"/>
    <w:rsid w:val="00773673"/>
    <w:rPr>
      <w:rFonts w:ascii="Comic Sans MS" w:hAnsi="Comic Sans MS"/>
      <w:b/>
      <w:sz w:val="36"/>
    </w:rPr>
  </w:style>
  <w:style w:type="character" w:customStyle="1" w:styleId="PidipaginaCarattere">
    <w:name w:val="Piè di pagina Carattere"/>
    <w:link w:val="Pidipagina"/>
    <w:rsid w:val="00773673"/>
    <w:rPr>
      <w:rFonts w:ascii="Comic Sans MS" w:hAnsi="Comic Sans MS"/>
      <w:sz w:val="18"/>
    </w:rPr>
  </w:style>
  <w:style w:type="character" w:customStyle="1" w:styleId="IntestazioneCarattere">
    <w:name w:val="Intestazione Carattere"/>
    <w:link w:val="Intestazione"/>
    <w:rsid w:val="00773673"/>
    <w:rPr>
      <w:rFonts w:ascii="Comic Sans MS" w:hAnsi="Comic Sans MS"/>
      <w:sz w:val="18"/>
    </w:rPr>
  </w:style>
  <w:style w:type="character" w:customStyle="1" w:styleId="Rientrocorpodeltesto2Carattere">
    <w:name w:val="Rientro corpo del testo 2 Carattere"/>
    <w:link w:val="Rientrocorpodeltesto2"/>
    <w:rsid w:val="00773673"/>
    <w:rPr>
      <w:rFonts w:ascii="Comic Sans MS" w:hAnsi="Comic Sans MS"/>
      <w:sz w:val="18"/>
    </w:rPr>
  </w:style>
  <w:style w:type="character" w:customStyle="1" w:styleId="Rientrocorpodeltesto3Carattere">
    <w:name w:val="Rientro corpo del testo 3 Carattere"/>
    <w:link w:val="Rientrocorpodeltesto3"/>
    <w:rsid w:val="00773673"/>
    <w:rPr>
      <w:rFonts w:ascii="Comic Sans MS" w:hAnsi="Comic Sans MS"/>
      <w:sz w:val="22"/>
    </w:rPr>
  </w:style>
  <w:style w:type="character" w:customStyle="1" w:styleId="Corpodeltesto2Carattere">
    <w:name w:val="Corpo del testo 2 Carattere"/>
    <w:link w:val="Corpodeltesto2"/>
    <w:rsid w:val="00773673"/>
    <w:rPr>
      <w:rFonts w:ascii="Bookman Old Style" w:hAnsi="Bookman Old Style"/>
      <w:sz w:val="22"/>
    </w:rPr>
  </w:style>
  <w:style w:type="character" w:customStyle="1" w:styleId="Corpodeltesto3Carattere">
    <w:name w:val="Corpo del testo 3 Carattere"/>
    <w:link w:val="Corpodeltesto3"/>
    <w:rsid w:val="00773673"/>
    <w:rPr>
      <w:rFonts w:ascii="Comic Sans MS" w:hAnsi="Comic Sans MS"/>
      <w:sz w:val="16"/>
      <w:szCs w:val="16"/>
    </w:rPr>
  </w:style>
  <w:style w:type="character" w:customStyle="1" w:styleId="TestofumettoCarattere">
    <w:name w:val="Testo fumetto Carattere"/>
    <w:link w:val="Testofumetto"/>
    <w:semiHidden/>
    <w:rsid w:val="00773673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rsid w:val="0077367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rsid w:val="007736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rsid w:val="00773673"/>
    <w:rPr>
      <w:rFonts w:ascii="Courier New" w:hAnsi="Courier New" w:cs="Courier New"/>
    </w:rPr>
  </w:style>
  <w:style w:type="paragraph" w:styleId="Paragrafoelenco">
    <w:name w:val="List Paragraph"/>
    <w:basedOn w:val="Normale"/>
    <w:uiPriority w:val="34"/>
    <w:qFormat/>
    <w:rsid w:val="00616C28"/>
    <w:pPr>
      <w:ind w:left="720"/>
      <w:contextualSpacing/>
    </w:pPr>
  </w:style>
  <w:style w:type="paragraph" w:customStyle="1" w:styleId="Paragrafoelenco1">
    <w:name w:val="Paragrafo elenco1"/>
    <w:basedOn w:val="Normale"/>
    <w:rsid w:val="002B0AC9"/>
    <w:pPr>
      <w:spacing w:before="100" w:beforeAutospacing="1" w:after="100" w:afterAutospacing="1" w:line="240" w:lineRule="atLeast"/>
      <w:ind w:left="720"/>
      <w:contextualSpacing/>
    </w:pPr>
    <w:rPr>
      <w:rFonts w:ascii="Garamond" w:hAnsi="Garamond"/>
      <w:sz w:val="24"/>
      <w:szCs w:val="22"/>
    </w:rPr>
  </w:style>
  <w:style w:type="paragraph" w:customStyle="1" w:styleId="Default">
    <w:name w:val="Default"/>
    <w:rsid w:val="0030174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ragrafoelenco2">
    <w:name w:val="Paragrafo elenco2"/>
    <w:basedOn w:val="Normale"/>
    <w:rsid w:val="00A13484"/>
    <w:pPr>
      <w:spacing w:line="276" w:lineRule="auto"/>
      <w:ind w:left="720"/>
    </w:pPr>
    <w:rPr>
      <w:rFonts w:ascii="Garamond" w:hAnsi="Garamond"/>
      <w:sz w:val="24"/>
      <w:szCs w:val="22"/>
    </w:rPr>
  </w:style>
  <w:style w:type="character" w:styleId="Rimandonotaapidipagina">
    <w:name w:val="footnote reference"/>
    <w:uiPriority w:val="99"/>
    <w:rsid w:val="00D6513B"/>
    <w:rPr>
      <w:rFonts w:cs="Times New Roman"/>
      <w:vertAlign w:val="superscript"/>
    </w:rPr>
  </w:style>
  <w:style w:type="paragraph" w:customStyle="1" w:styleId="sche22">
    <w:name w:val="sche2_2"/>
    <w:rsid w:val="00763B52"/>
    <w:pPr>
      <w:widowControl w:val="0"/>
      <w:overflowPunct w:val="0"/>
      <w:autoSpaceDE w:val="0"/>
      <w:autoSpaceDN w:val="0"/>
      <w:adjustRightInd w:val="0"/>
      <w:jc w:val="right"/>
      <w:textAlignment w:val="baseline"/>
    </w:pPr>
    <w:rPr>
      <w:lang w:val="en-US"/>
    </w:rPr>
  </w:style>
  <w:style w:type="paragraph" w:styleId="Nessunaspaziatura">
    <w:name w:val="No Spacing"/>
    <w:uiPriority w:val="1"/>
    <w:qFormat/>
    <w:rsid w:val="00763B52"/>
    <w:pPr>
      <w:widowControl w:val="0"/>
      <w:suppressAutoHyphens/>
      <w:autoSpaceDN w:val="0"/>
      <w:jc w:val="both"/>
      <w:textAlignment w:val="baseline"/>
    </w:pPr>
    <w:rPr>
      <w:rFonts w:ascii="Calibri Light" w:hAnsi="Calibri Light"/>
      <w:kern w:val="3"/>
    </w:rPr>
  </w:style>
  <w:style w:type="character" w:styleId="Rimandocommento">
    <w:name w:val="annotation reference"/>
    <w:basedOn w:val="Carpredefinitoparagrafo"/>
    <w:uiPriority w:val="99"/>
    <w:semiHidden/>
    <w:unhideWhenUsed/>
    <w:rsid w:val="00763B5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63B52"/>
    <w:pPr>
      <w:widowControl w:val="0"/>
      <w:autoSpaceDE w:val="0"/>
      <w:autoSpaceDN w:val="0"/>
      <w:jc w:val="left"/>
    </w:pPr>
    <w:rPr>
      <w:rFonts w:ascii="Times New Roman" w:hAnsi="Times New Roman"/>
      <w:sz w:val="20"/>
      <w:lang w:val="en-US"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63B52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3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zio.tecnico@comune.terralba.or.it" TargetMode="External"/><Relationship Id="rId1" Type="http://schemas.openxmlformats.org/officeDocument/2006/relationships/hyperlink" Target="http://www.comune.terralba.or.i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pec.unionecomunidelterralbese.it" TargetMode="External"/><Relationship Id="rId1" Type="http://schemas.openxmlformats.org/officeDocument/2006/relationships/hyperlink" Target="http://www.unionecomunidelterralbese.it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cnico2\Dati%20applicazioni\Microsoft\Modelli\Lettere\Lettera%20L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Lettera LP</Template>
  <TotalTime>10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TERRALBA</vt:lpstr>
    </vt:vector>
  </TitlesOfParts>
  <Company>COMUNE DI TERRALBA</Company>
  <LinksUpToDate>false</LinksUpToDate>
  <CharactersWithSpaces>2329</CharactersWithSpaces>
  <SharedDoc>false</SharedDoc>
  <HLinks>
    <vt:vector size="78" baseType="variant">
      <vt:variant>
        <vt:i4>4194427</vt:i4>
      </vt:variant>
      <vt:variant>
        <vt:i4>12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4194427</vt:i4>
      </vt:variant>
      <vt:variant>
        <vt:i4>9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6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  <vt:variant>
        <vt:i4>2752584</vt:i4>
      </vt:variant>
      <vt:variant>
        <vt:i4>3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0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65638</vt:i4>
      </vt:variant>
      <vt:variant>
        <vt:i4>30</vt:i4>
      </vt:variant>
      <vt:variant>
        <vt:i4>0</vt:i4>
      </vt:variant>
      <vt:variant>
        <vt:i4>5</vt:i4>
      </vt:variant>
      <vt:variant>
        <vt:lpwstr>mailto:tecnico@pec.comune.terralba.or.it</vt:lpwstr>
      </vt:variant>
      <vt:variant>
        <vt:lpwstr/>
      </vt:variant>
      <vt:variant>
        <vt:i4>2752584</vt:i4>
      </vt:variant>
      <vt:variant>
        <vt:i4>27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24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21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  <vt:variant>
        <vt:i4>65638</vt:i4>
      </vt:variant>
      <vt:variant>
        <vt:i4>12</vt:i4>
      </vt:variant>
      <vt:variant>
        <vt:i4>0</vt:i4>
      </vt:variant>
      <vt:variant>
        <vt:i4>5</vt:i4>
      </vt:variant>
      <vt:variant>
        <vt:lpwstr>mailto:tecnico@pec.comune.terralba.or.it</vt:lpwstr>
      </vt:variant>
      <vt:variant>
        <vt:lpwstr/>
      </vt:variant>
      <vt:variant>
        <vt:i4>2752584</vt:i4>
      </vt:variant>
      <vt:variant>
        <vt:i4>9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6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3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TERRALBA</dc:title>
  <dc:creator>Comune di Terralba</dc:creator>
  <cp:lastModifiedBy>Michele Ariu</cp:lastModifiedBy>
  <cp:revision>9</cp:revision>
  <cp:lastPrinted>2016-11-09T07:27:00Z</cp:lastPrinted>
  <dcterms:created xsi:type="dcterms:W3CDTF">2025-09-11T16:22:00Z</dcterms:created>
  <dcterms:modified xsi:type="dcterms:W3CDTF">2026-07-06T12:48:00Z</dcterms:modified>
</cp:coreProperties>
</file>