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880A" w14:textId="77777777" w:rsidR="007123A3" w:rsidRPr="007123A3" w:rsidRDefault="007123A3" w:rsidP="009B389B">
      <w:pPr>
        <w:pStyle w:val="Titolo1"/>
        <w:jc w:val="left"/>
        <w:rPr>
          <w:rFonts w:ascii="Times New Roman" w:hAnsi="Times New Roman"/>
          <w:b/>
          <w:i/>
          <w:szCs w:val="24"/>
          <w:u w:val="single"/>
        </w:rPr>
      </w:pPr>
    </w:p>
    <w:p w14:paraId="7C0B53A5" w14:textId="559F02C0" w:rsidR="00EF7404" w:rsidRPr="002E4448" w:rsidRDefault="0097624C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1</w:t>
      </w:r>
      <w:r w:rsidR="005676A9" w:rsidRPr="002E4448">
        <w:rPr>
          <w:rFonts w:ascii="Times New Roman" w:hAnsi="Times New Roman"/>
          <w:b/>
          <w:szCs w:val="24"/>
        </w:rPr>
        <w:t xml:space="preserve"> </w:t>
      </w:r>
      <w:r w:rsidR="005B40F4" w:rsidRPr="002E4448">
        <w:rPr>
          <w:rFonts w:ascii="Times New Roman" w:hAnsi="Times New Roman"/>
          <w:b/>
          <w:szCs w:val="24"/>
        </w:rPr>
        <w:t>(</w:t>
      </w:r>
      <w:r w:rsidR="002648D9">
        <w:rPr>
          <w:rFonts w:ascii="Times New Roman" w:hAnsi="Times New Roman"/>
          <w:b/>
          <w:szCs w:val="24"/>
        </w:rPr>
        <w:t>Istanza di ammissione</w:t>
      </w:r>
      <w:r w:rsidR="005B40F4" w:rsidRPr="002E4448">
        <w:rPr>
          <w:rFonts w:ascii="Times New Roman" w:hAnsi="Times New Roman"/>
          <w:b/>
          <w:szCs w:val="24"/>
        </w:rPr>
        <w:t>)</w:t>
      </w:r>
    </w:p>
    <w:p w14:paraId="5994C8F1" w14:textId="77777777" w:rsidR="00EF7404" w:rsidRPr="007123A3" w:rsidRDefault="00EF7404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676DF8C" w14:textId="77777777" w:rsidR="00062268" w:rsidRPr="00062268" w:rsidRDefault="00062268" w:rsidP="00062268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496AF48C" w14:textId="75B2A935" w:rsidR="00062268" w:rsidRDefault="004057B8" w:rsidP="00062268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62125747" w14:textId="7ADD1A7B" w:rsidR="00325E46" w:rsidRDefault="00325E46" w:rsidP="00062268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0F4DD700" w14:textId="0189CF30" w:rsidR="00325E46" w:rsidRPr="00062268" w:rsidRDefault="00325E46" w:rsidP="00062268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34A7257B" w14:textId="77777777" w:rsidR="00EF7404" w:rsidRPr="007123A3" w:rsidRDefault="00EF7404" w:rsidP="00EF7404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55A30C" w14:textId="77777777" w:rsidR="002014D0" w:rsidRPr="007123A3" w:rsidRDefault="002014D0" w:rsidP="00EF7404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E3C2C45" w14:textId="4584AF0B" w:rsidR="009F77E0" w:rsidRPr="001C4B8B" w:rsidRDefault="00EF7404" w:rsidP="004057B8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2E3292">
        <w:rPr>
          <w:rFonts w:ascii="Times New Roman" w:hAnsi="Times New Roman"/>
          <w:szCs w:val="24"/>
        </w:rPr>
        <w:t>P</w:t>
      </w:r>
      <w:r w:rsidR="002E3292" w:rsidRPr="00517AE1">
        <w:rPr>
          <w:rFonts w:ascii="Times New Roman" w:hAnsi="Times New Roman"/>
          <w:szCs w:val="24"/>
        </w:rPr>
        <w:t xml:space="preserve">rocedura </w:t>
      </w:r>
      <w:r w:rsidR="002E3292">
        <w:rPr>
          <w:rFonts w:ascii="Times New Roman" w:hAnsi="Times New Roman"/>
          <w:szCs w:val="24"/>
        </w:rPr>
        <w:t xml:space="preserve">negoziata </w:t>
      </w:r>
      <w:r w:rsidR="002E3292" w:rsidRPr="00517AE1">
        <w:rPr>
          <w:rFonts w:ascii="Times New Roman" w:hAnsi="Times New Roman"/>
          <w:szCs w:val="24"/>
        </w:rPr>
        <w:t>per l’affidamento dei lavori di “</w:t>
      </w:r>
      <w:r w:rsidR="00213D83">
        <w:rPr>
          <w:rFonts w:ascii="Times New Roman" w:hAnsi="Times New Roman"/>
          <w:b/>
          <w:bCs/>
          <w:szCs w:val="24"/>
        </w:rPr>
        <w:t>REALIZZAZIONE CENTRO DIURNO PER ANZIANI</w:t>
      </w:r>
      <w:r w:rsidR="002E3292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2E3292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2E3292" w:rsidRPr="00D868A5">
        <w:rPr>
          <w:rFonts w:ascii="Times New Roman" w:hAnsi="Times New Roman"/>
          <w:b/>
          <w:bCs/>
          <w:szCs w:val="24"/>
        </w:rPr>
        <w:t>”</w:t>
      </w:r>
    </w:p>
    <w:p w14:paraId="70C461D3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240" w:after="120" w:line="360" w:lineRule="exact"/>
        <w:jc w:val="lef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IL SOTTOSCRITTO _____________________________________________________________________</w:t>
      </w:r>
    </w:p>
    <w:p w14:paraId="38E9D244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NATO A ________________________ IL ______________________C.F.___________________________</w:t>
      </w:r>
    </w:p>
    <w:p w14:paraId="7D3442DB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RESIDENTE A ____________________IN VIA/PIAZZA _______________________________N°______</w:t>
      </w:r>
    </w:p>
    <w:p w14:paraId="58F5C8B0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IN QUALITÀ DI: ________________________________________________________________________</w:t>
      </w:r>
    </w:p>
    <w:p w14:paraId="6820EEF6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DELL’OPERATORE ECONOMICO ________________________________________________________</w:t>
      </w:r>
    </w:p>
    <w:p w14:paraId="527C4A34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LEGALE </w:t>
      </w:r>
      <w:bookmarkStart w:id="0" w:name="_Hlk38439917"/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</w:t>
      </w:r>
      <w:bookmarkEnd w:id="0"/>
      <w:r w:rsidRPr="00AF3583">
        <w:rPr>
          <w:rFonts w:ascii="Times New Roman" w:hAnsi="Times New Roman"/>
          <w:sz w:val="22"/>
          <w:szCs w:val="22"/>
        </w:rPr>
        <w:t>___________________________________________________________</w:t>
      </w:r>
    </w:p>
    <w:p w14:paraId="053789E1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OPERATIVA </w:t>
      </w:r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 _______________________________________________________</w:t>
      </w:r>
    </w:p>
    <w:p w14:paraId="3EB1402D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NUMERO DI TELEFONO/FISSO E/O MOBILE ______________________________________________</w:t>
      </w:r>
    </w:p>
    <w:p w14:paraId="30F7C41B" w14:textId="77777777" w:rsidR="00B913F0" w:rsidRPr="00AF3583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PEC ___________________________________ E-MAIL ________________________________________</w:t>
      </w:r>
    </w:p>
    <w:p w14:paraId="69EB535B" w14:textId="2C2B1DC5" w:rsidR="00062268" w:rsidRPr="001C4B8B" w:rsidRDefault="00B913F0" w:rsidP="00B913F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C.F._________________________________ P.IVA ____________________________________________</w:t>
      </w:r>
    </w:p>
    <w:p w14:paraId="03E9BA28" w14:textId="77777777" w:rsidR="00062268" w:rsidRPr="001C4B8B" w:rsidRDefault="00062268" w:rsidP="00062268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2E59F3E1" w14:textId="659B7D20" w:rsidR="00AF702A" w:rsidRPr="001C4B8B" w:rsidRDefault="005B40F4" w:rsidP="00BF4F11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3B119E">
        <w:rPr>
          <w:rFonts w:ascii="Times New Roman" w:hAnsi="Times New Roman"/>
          <w:sz w:val="24"/>
          <w:szCs w:val="24"/>
        </w:rPr>
        <w:t xml:space="preserve">Con la presente aderisce formalmente all’invito ricevuto, avente </w:t>
      </w:r>
      <w:r w:rsidRPr="001E406A">
        <w:rPr>
          <w:rFonts w:ascii="Times New Roman" w:hAnsi="Times New Roman"/>
          <w:sz w:val="24"/>
          <w:szCs w:val="24"/>
        </w:rPr>
        <w:t xml:space="preserve">prot. n. </w:t>
      </w:r>
      <w:r w:rsidR="001E406A" w:rsidRPr="001E406A">
        <w:rPr>
          <w:rFonts w:ascii="Times New Roman" w:hAnsi="Times New Roman"/>
          <w:sz w:val="24"/>
          <w:szCs w:val="24"/>
        </w:rPr>
        <w:t>1638</w:t>
      </w:r>
      <w:r w:rsidRPr="001E406A">
        <w:rPr>
          <w:rFonts w:ascii="Times New Roman" w:hAnsi="Times New Roman"/>
          <w:sz w:val="24"/>
          <w:szCs w:val="24"/>
        </w:rPr>
        <w:t xml:space="preserve"> del </w:t>
      </w:r>
      <w:r w:rsidR="001E406A" w:rsidRPr="001E406A">
        <w:rPr>
          <w:rFonts w:ascii="Times New Roman" w:hAnsi="Times New Roman"/>
          <w:sz w:val="24"/>
          <w:szCs w:val="24"/>
        </w:rPr>
        <w:t>07</w:t>
      </w:r>
      <w:r w:rsidR="001E406A">
        <w:rPr>
          <w:rFonts w:ascii="Times New Roman" w:hAnsi="Times New Roman"/>
          <w:sz w:val="24"/>
          <w:szCs w:val="24"/>
        </w:rPr>
        <w:t>.03.2024</w:t>
      </w:r>
      <w:r w:rsidRPr="003B119E">
        <w:rPr>
          <w:rFonts w:ascii="Times New Roman" w:hAnsi="Times New Roman"/>
          <w:sz w:val="24"/>
          <w:szCs w:val="24"/>
        </w:rPr>
        <w:t>, a presentare offerta per l’affidamento dei lavori di cui all’oggetto, come</w:t>
      </w:r>
      <w:r w:rsidR="005A4070">
        <w:rPr>
          <w:rFonts w:ascii="Times New Roman" w:hAnsi="Times New Roman"/>
          <w:sz w:val="24"/>
          <w:szCs w:val="24"/>
        </w:rPr>
        <w:t>:</w:t>
      </w:r>
    </w:p>
    <w:p w14:paraId="4BEDD056" w14:textId="638FCAA0" w:rsidR="00346B23" w:rsidRPr="001C4B8B" w:rsidRDefault="00E53551" w:rsidP="00346B23">
      <w:pPr>
        <w:pStyle w:val="Paragrafoelenco"/>
        <w:numPr>
          <w:ilvl w:val="0"/>
          <w:numId w:val="33"/>
        </w:numPr>
        <w:suppressAutoHyphens/>
        <w:spacing w:after="120" w:line="300" w:lineRule="auto"/>
        <w:ind w:left="425" w:hanging="425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>Impresa singola</w:t>
      </w:r>
      <w:r w:rsidR="00FD2D3D" w:rsidRPr="001C4B8B">
        <w:rPr>
          <w:rFonts w:ascii="Times New Roman" w:hAnsi="Times New Roman"/>
          <w:sz w:val="24"/>
          <w:szCs w:val="24"/>
        </w:rPr>
        <w:t>;</w:t>
      </w:r>
      <w:r w:rsidR="00346B23" w:rsidRPr="001C4B8B">
        <w:rPr>
          <w:rFonts w:ascii="Times New Roman" w:hAnsi="Times New Roman"/>
          <w:sz w:val="24"/>
          <w:szCs w:val="24"/>
        </w:rPr>
        <w:t xml:space="preserve"> </w:t>
      </w:r>
    </w:p>
    <w:p w14:paraId="6B4B2DE9" w14:textId="06330AC2" w:rsidR="005C5F04" w:rsidRPr="001C4B8B" w:rsidRDefault="00C938D0" w:rsidP="00347C57">
      <w:pPr>
        <w:pStyle w:val="Paragrafoelenco"/>
        <w:numPr>
          <w:ilvl w:val="0"/>
          <w:numId w:val="33"/>
        </w:numPr>
        <w:suppressAutoHyphens/>
        <w:spacing w:after="120" w:line="300" w:lineRule="auto"/>
        <w:ind w:left="425" w:hanging="425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 xml:space="preserve">consorzio stabile </w:t>
      </w:r>
      <w:r w:rsidR="00347C57" w:rsidRPr="001C4B8B">
        <w:rPr>
          <w:rFonts w:ascii="Times New Roman" w:hAnsi="Times New Roman"/>
          <w:sz w:val="24"/>
          <w:szCs w:val="24"/>
        </w:rPr>
        <w:t>come sopra identificato</w:t>
      </w:r>
      <w:r w:rsidRPr="001C4B8B">
        <w:rPr>
          <w:rFonts w:ascii="Times New Roman" w:hAnsi="Times New Roman"/>
          <w:sz w:val="24"/>
          <w:szCs w:val="24"/>
        </w:rPr>
        <w:t xml:space="preserve"> </w:t>
      </w:r>
      <w:r w:rsidR="005C5F04" w:rsidRPr="001C4B8B">
        <w:rPr>
          <w:rFonts w:ascii="Times New Roman" w:hAnsi="Times New Roman"/>
          <w:sz w:val="24"/>
          <w:szCs w:val="24"/>
        </w:rPr>
        <w:t>indicando il seguente consorziato per il quale il consorzio concorre:</w:t>
      </w:r>
    </w:p>
    <w:p w14:paraId="3E2D2760" w14:textId="77777777" w:rsidR="005C5F04" w:rsidRPr="001C4B8B" w:rsidRDefault="00346B23" w:rsidP="00D51457">
      <w:pPr>
        <w:pStyle w:val="Paragrafoelenco"/>
        <w:suppressAutoHyphens/>
        <w:spacing w:after="120" w:line="360" w:lineRule="auto"/>
        <w:ind w:left="425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D97DF8" w:rsidRPr="001C4B8B">
        <w:rPr>
          <w:rFonts w:ascii="Times New Roman" w:hAnsi="Times New Roman"/>
          <w:sz w:val="24"/>
          <w:szCs w:val="24"/>
        </w:rPr>
        <w:t>con studio/sede in_______________________ via__________________________ n.____ C.F.__________________________________P.IVA_____________________________</w:t>
      </w:r>
      <w:r w:rsidR="007017F1" w:rsidRPr="001C4B8B">
        <w:rPr>
          <w:rFonts w:ascii="Times New Roman" w:hAnsi="Times New Roman"/>
          <w:sz w:val="24"/>
          <w:szCs w:val="24"/>
        </w:rPr>
        <w:t>__</w:t>
      </w:r>
      <w:r w:rsidR="00D97DF8" w:rsidRPr="001C4B8B">
        <w:rPr>
          <w:rFonts w:ascii="Times New Roman" w:hAnsi="Times New Roman"/>
          <w:sz w:val="24"/>
          <w:szCs w:val="24"/>
        </w:rPr>
        <w:t xml:space="preserve"> Telefono__________________________,PEC____________________________________;</w:t>
      </w:r>
    </w:p>
    <w:p w14:paraId="654C5EB8" w14:textId="6C6C14ED" w:rsidR="00AF702A" w:rsidRPr="001C4B8B" w:rsidRDefault="00AF702A" w:rsidP="007017F1">
      <w:pPr>
        <w:suppressAutoHyphens/>
        <w:spacing w:after="120"/>
        <w:ind w:left="425" w:hanging="425"/>
        <w:jc w:val="left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sym w:font="Wingdings" w:char="F0A8"/>
      </w:r>
      <w:r w:rsidR="00C938D0" w:rsidRPr="001C4B8B">
        <w:rPr>
          <w:rFonts w:ascii="Times New Roman" w:hAnsi="Times New Roman"/>
          <w:sz w:val="24"/>
          <w:szCs w:val="24"/>
        </w:rPr>
        <w:tab/>
      </w:r>
      <w:r w:rsidR="00D97DF8" w:rsidRPr="001C4B8B">
        <w:rPr>
          <w:rFonts w:ascii="Times New Roman" w:hAnsi="Times New Roman"/>
          <w:sz w:val="24"/>
          <w:szCs w:val="24"/>
        </w:rPr>
        <w:t>mandatario (</w:t>
      </w:r>
      <w:r w:rsidRPr="001C4B8B">
        <w:rPr>
          <w:rFonts w:ascii="Times New Roman" w:hAnsi="Times New Roman"/>
          <w:sz w:val="24"/>
          <w:szCs w:val="24"/>
        </w:rPr>
        <w:t>capogruppo</w:t>
      </w:r>
      <w:r w:rsidR="00D97DF8" w:rsidRPr="001C4B8B">
        <w:rPr>
          <w:rFonts w:ascii="Times New Roman" w:hAnsi="Times New Roman"/>
          <w:sz w:val="24"/>
          <w:szCs w:val="24"/>
        </w:rPr>
        <w:t>)</w:t>
      </w:r>
      <w:r w:rsidRPr="001C4B8B">
        <w:rPr>
          <w:rFonts w:ascii="Times New Roman" w:hAnsi="Times New Roman"/>
          <w:sz w:val="24"/>
          <w:szCs w:val="24"/>
        </w:rPr>
        <w:t xml:space="preserve"> di un raggruppa</w:t>
      </w:r>
      <w:r w:rsidR="00D97DF8" w:rsidRPr="001C4B8B">
        <w:rPr>
          <w:rFonts w:ascii="Times New Roman" w:hAnsi="Times New Roman"/>
          <w:sz w:val="24"/>
          <w:szCs w:val="24"/>
        </w:rPr>
        <w:t xml:space="preserve">mento temporaneo di </w:t>
      </w:r>
      <w:r w:rsidR="00E53551" w:rsidRPr="001C4B8B">
        <w:rPr>
          <w:rFonts w:ascii="Times New Roman" w:hAnsi="Times New Roman"/>
          <w:sz w:val="24"/>
          <w:szCs w:val="24"/>
        </w:rPr>
        <w:t>imprese</w:t>
      </w:r>
      <w:r w:rsidR="00D97DF8" w:rsidRPr="001C4B8B">
        <w:rPr>
          <w:rFonts w:ascii="Times New Roman" w:hAnsi="Times New Roman"/>
          <w:sz w:val="24"/>
          <w:szCs w:val="24"/>
        </w:rPr>
        <w:t xml:space="preserve"> di cui fanno parte i seguenti mandanti:</w:t>
      </w:r>
    </w:p>
    <w:p w14:paraId="3DDAB8AC" w14:textId="2DD8CF73" w:rsidR="00D97DF8" w:rsidRPr="001C4B8B" w:rsidRDefault="00D97DF8" w:rsidP="00D51457">
      <w:pPr>
        <w:pStyle w:val="Paragrafoelenco"/>
        <w:suppressAutoHyphens/>
        <w:spacing w:after="120" w:line="360" w:lineRule="auto"/>
        <w:ind w:left="425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lastRenderedPageBreak/>
        <w:t>Mandante 1____________________________________________________________</w:t>
      </w:r>
      <w:r w:rsidR="00E53551" w:rsidRPr="001C4B8B">
        <w:rPr>
          <w:rFonts w:ascii="Times New Roman" w:hAnsi="Times New Roman"/>
          <w:sz w:val="24"/>
          <w:szCs w:val="24"/>
        </w:rPr>
        <w:t xml:space="preserve">____ </w:t>
      </w:r>
      <w:r w:rsidRPr="001C4B8B">
        <w:rPr>
          <w:rFonts w:ascii="Times New Roman" w:hAnsi="Times New Roman"/>
          <w:sz w:val="24"/>
          <w:szCs w:val="24"/>
        </w:rPr>
        <w:t>con sede in_______________________</w:t>
      </w:r>
      <w:r w:rsidR="007017F1" w:rsidRPr="001C4B8B">
        <w:rPr>
          <w:rFonts w:ascii="Times New Roman" w:hAnsi="Times New Roman"/>
          <w:sz w:val="24"/>
          <w:szCs w:val="24"/>
        </w:rPr>
        <w:t>_____</w:t>
      </w:r>
      <w:r w:rsidRPr="001C4B8B">
        <w:rPr>
          <w:rFonts w:ascii="Times New Roman" w:hAnsi="Times New Roman"/>
          <w:sz w:val="24"/>
          <w:szCs w:val="24"/>
        </w:rPr>
        <w:t xml:space="preserve"> via_________________________ n.____ C.F.__________________________________P.IVA_____________________________</w:t>
      </w:r>
      <w:r w:rsidR="007017F1" w:rsidRPr="001C4B8B">
        <w:rPr>
          <w:rFonts w:ascii="Times New Roman" w:hAnsi="Times New Roman"/>
          <w:sz w:val="24"/>
          <w:szCs w:val="24"/>
        </w:rPr>
        <w:t>___</w:t>
      </w:r>
      <w:r w:rsidRPr="001C4B8B">
        <w:rPr>
          <w:rFonts w:ascii="Times New Roman" w:hAnsi="Times New Roman"/>
          <w:sz w:val="24"/>
          <w:szCs w:val="24"/>
        </w:rPr>
        <w:t xml:space="preserve"> Telefono__________________________,PEC____________________________________;</w:t>
      </w:r>
    </w:p>
    <w:p w14:paraId="37BF36DD" w14:textId="485DA421" w:rsidR="00E53551" w:rsidRPr="001C4B8B" w:rsidRDefault="00E53551" w:rsidP="00D51457">
      <w:pPr>
        <w:pStyle w:val="Paragrafoelenco"/>
        <w:suppressAutoHyphens/>
        <w:spacing w:after="120" w:line="360" w:lineRule="auto"/>
        <w:ind w:left="425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>Mandante 2________________________________________________________________ con sede in____________________________ via_________________________ n.____ C.F.__________________________________P.IVA________________________________ Telefono__________________________,PEC____________________________________;</w:t>
      </w:r>
    </w:p>
    <w:p w14:paraId="706AA7D1" w14:textId="311CEAD5" w:rsidR="00AF702A" w:rsidRPr="001C4B8B" w:rsidRDefault="00AF702A" w:rsidP="00D51457">
      <w:pPr>
        <w:suppressAutoHyphens/>
        <w:spacing w:after="120" w:line="360" w:lineRule="auto"/>
        <w:ind w:left="425" w:hanging="425"/>
        <w:jc w:val="left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sym w:font="Wingdings" w:char="F0A8"/>
      </w:r>
      <w:r w:rsidR="00C938D0" w:rsidRPr="001C4B8B">
        <w:rPr>
          <w:rFonts w:ascii="Times New Roman" w:hAnsi="Times New Roman"/>
          <w:sz w:val="24"/>
          <w:szCs w:val="24"/>
        </w:rPr>
        <w:tab/>
      </w:r>
      <w:r w:rsidR="007017F1" w:rsidRPr="001C4B8B">
        <w:rPr>
          <w:rFonts w:ascii="Times New Roman" w:hAnsi="Times New Roman"/>
          <w:sz w:val="24"/>
          <w:szCs w:val="24"/>
        </w:rPr>
        <w:t xml:space="preserve">Altra forma di partecipazione </w:t>
      </w:r>
      <w:r w:rsidRPr="001C4B8B"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7017F1" w:rsidRPr="001C4B8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14:paraId="28E6C6BC" w14:textId="77777777" w:rsidR="00AF702A" w:rsidRPr="001C4B8B" w:rsidRDefault="00AF702A" w:rsidP="000A51F5">
      <w:pPr>
        <w:suppressAutoHyphens/>
        <w:spacing w:after="120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>A tal fine, ai sensi degli articoli 46 e 47 del D.P.R. 28 dicembre 2000, n. 445, consapevole delle sanzioni penali previste dall’articolo 76 dello stesso D.P.R. 445/2000, per le ipotesi di falsità in atti e dichiarazioni mendaci ivi indicate</w:t>
      </w:r>
    </w:p>
    <w:p w14:paraId="3862D963" w14:textId="77777777" w:rsidR="00AF702A" w:rsidRPr="001C4B8B" w:rsidRDefault="00AF702A" w:rsidP="00AF702A">
      <w:pPr>
        <w:suppressAutoHyphens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1C4B8B">
        <w:rPr>
          <w:rFonts w:ascii="Times New Roman" w:hAnsi="Times New Roman"/>
          <w:b/>
          <w:sz w:val="24"/>
          <w:szCs w:val="24"/>
        </w:rPr>
        <w:t>DICHIARA</w:t>
      </w:r>
    </w:p>
    <w:p w14:paraId="433A828E" w14:textId="77777777" w:rsidR="005069ED" w:rsidRPr="001C4B8B" w:rsidRDefault="005069ED" w:rsidP="005069ED">
      <w:pPr>
        <w:spacing w:after="120"/>
        <w:rPr>
          <w:rFonts w:ascii="Times New Roman" w:hAnsi="Times New Roman"/>
          <w:sz w:val="24"/>
          <w:szCs w:val="24"/>
        </w:rPr>
      </w:pPr>
      <w:r w:rsidRPr="001C4B8B">
        <w:rPr>
          <w:rFonts w:ascii="Times New Roman" w:hAnsi="Times New Roman"/>
          <w:sz w:val="24"/>
          <w:szCs w:val="24"/>
        </w:rPr>
        <w:t>Di aver preso visione del disciplinare di gara e di tutti gli atti di gare e di non aver niente da eccepire al riguardo.</w:t>
      </w:r>
    </w:p>
    <w:p w14:paraId="36AF6863" w14:textId="77777777" w:rsidR="005069ED" w:rsidRPr="00D82005" w:rsidRDefault="005069ED" w:rsidP="00110867">
      <w:pPr>
        <w:spacing w:after="120"/>
        <w:rPr>
          <w:rFonts w:ascii="Times New Roman" w:hAnsi="Times New Roman"/>
          <w:sz w:val="24"/>
          <w:szCs w:val="24"/>
        </w:rPr>
      </w:pPr>
      <w:r w:rsidRPr="00D82005">
        <w:rPr>
          <w:rFonts w:ascii="Times New Roman" w:hAnsi="Times New Roman"/>
          <w:sz w:val="24"/>
          <w:szCs w:val="24"/>
        </w:rPr>
        <w:t xml:space="preserve">Di essere edotto che la presente procedura di gara sarà esperita mediante procedura telematica sul portale </w:t>
      </w:r>
      <w:proofErr w:type="spellStart"/>
      <w:r w:rsidRPr="00D82005">
        <w:rPr>
          <w:rFonts w:ascii="Times New Roman" w:hAnsi="Times New Roman"/>
          <w:sz w:val="24"/>
          <w:szCs w:val="24"/>
        </w:rPr>
        <w:t>SardegnaCAT</w:t>
      </w:r>
      <w:proofErr w:type="spellEnd"/>
      <w:r w:rsidRPr="00D82005">
        <w:rPr>
          <w:rFonts w:ascii="Times New Roman" w:hAnsi="Times New Roman"/>
          <w:sz w:val="24"/>
          <w:szCs w:val="24"/>
        </w:rPr>
        <w:t xml:space="preserve">, </w:t>
      </w:r>
      <w:r w:rsidR="00110867" w:rsidRPr="00D82005">
        <w:rPr>
          <w:rFonts w:ascii="Times New Roman" w:hAnsi="Times New Roman"/>
          <w:sz w:val="24"/>
          <w:szCs w:val="24"/>
        </w:rPr>
        <w:t>e di esonerare 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gara.</w:t>
      </w:r>
    </w:p>
    <w:p w14:paraId="0DF9D61D" w14:textId="3BFEE01B" w:rsidR="00AB7DB9" w:rsidRPr="00045266" w:rsidRDefault="00110867" w:rsidP="00AB7DB9">
      <w:pPr>
        <w:spacing w:after="120"/>
        <w:rPr>
          <w:rFonts w:ascii="Times New Roman" w:hAnsi="Times New Roman"/>
          <w:sz w:val="24"/>
          <w:szCs w:val="24"/>
        </w:rPr>
      </w:pPr>
      <w:r w:rsidRPr="00D82005">
        <w:rPr>
          <w:rFonts w:ascii="Times New Roman" w:hAnsi="Times New Roman"/>
          <w:sz w:val="24"/>
          <w:szCs w:val="24"/>
        </w:rPr>
        <w:t xml:space="preserve">Di aver allegato, caricandoli nelle apposite sezioni della RDO: </w:t>
      </w:r>
      <w:r w:rsidR="006B5E3A" w:rsidRPr="004134E4">
        <w:rPr>
          <w:rFonts w:ascii="Times New Roman" w:hAnsi="Times New Roman"/>
          <w:b/>
          <w:i/>
          <w:sz w:val="24"/>
          <w:szCs w:val="24"/>
        </w:rPr>
        <w:t>rfq_</w:t>
      </w:r>
      <w:r w:rsidR="004134E4" w:rsidRPr="004134E4">
        <w:rPr>
          <w:rFonts w:ascii="Times New Roman" w:hAnsi="Times New Roman"/>
          <w:b/>
          <w:i/>
          <w:sz w:val="24"/>
          <w:szCs w:val="24"/>
        </w:rPr>
        <w:t>430985</w:t>
      </w:r>
      <w:r w:rsidR="006B5E3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82005">
        <w:rPr>
          <w:rFonts w:ascii="Times New Roman" w:hAnsi="Times New Roman"/>
          <w:sz w:val="24"/>
          <w:szCs w:val="24"/>
        </w:rPr>
        <w:t xml:space="preserve">sul portale </w:t>
      </w:r>
      <w:proofErr w:type="spellStart"/>
      <w:r w:rsidRPr="00D82005">
        <w:rPr>
          <w:rFonts w:ascii="Times New Roman" w:hAnsi="Times New Roman"/>
          <w:sz w:val="24"/>
          <w:szCs w:val="24"/>
        </w:rPr>
        <w:t>SardegnaCAT</w:t>
      </w:r>
      <w:proofErr w:type="spellEnd"/>
      <w:r w:rsidRPr="00D82005">
        <w:rPr>
          <w:rFonts w:ascii="Times New Roman" w:hAnsi="Times New Roman"/>
          <w:sz w:val="24"/>
          <w:szCs w:val="24"/>
        </w:rPr>
        <w:t xml:space="preserve">, </w:t>
      </w:r>
      <w:r w:rsidR="00AB7DB9" w:rsidRPr="00045266">
        <w:rPr>
          <w:rFonts w:ascii="Times New Roman" w:hAnsi="Times New Roman"/>
          <w:sz w:val="24"/>
          <w:szCs w:val="24"/>
        </w:rPr>
        <w:t>tutti i documenti richiesti dalla lettera di invito e dal disciplinare di gara per la partecipazione alla presente procedura.</w:t>
      </w:r>
    </w:p>
    <w:p w14:paraId="18EB5D8B" w14:textId="512EDDA5" w:rsidR="00110867" w:rsidRPr="001C4B8B" w:rsidRDefault="00110867" w:rsidP="00110867">
      <w:pPr>
        <w:spacing w:after="120"/>
        <w:rPr>
          <w:rFonts w:ascii="Times New Roman" w:hAnsi="Times New Roman"/>
          <w:sz w:val="24"/>
          <w:szCs w:val="24"/>
          <w:highlight w:val="yellow"/>
        </w:rPr>
      </w:pPr>
    </w:p>
    <w:p w14:paraId="2A186F87" w14:textId="77777777" w:rsidR="00301749" w:rsidRPr="00D82005" w:rsidRDefault="00301749" w:rsidP="00301749">
      <w:pPr>
        <w:spacing w:after="120"/>
        <w:rPr>
          <w:rFonts w:ascii="Times New Roman" w:hAnsi="Times New Roman"/>
          <w:sz w:val="24"/>
          <w:szCs w:val="24"/>
        </w:rPr>
      </w:pPr>
      <w:r w:rsidRPr="00D82005">
        <w:rPr>
          <w:rFonts w:ascii="Times New Roman" w:hAnsi="Times New Roman"/>
          <w:sz w:val="24"/>
          <w:szCs w:val="24"/>
        </w:rPr>
        <w:t>Luogo __________________________</w:t>
      </w:r>
      <w:r w:rsidRPr="00D82005">
        <w:rPr>
          <w:rFonts w:ascii="Times New Roman" w:hAnsi="Times New Roman"/>
          <w:sz w:val="24"/>
          <w:szCs w:val="24"/>
        </w:rPr>
        <w:tab/>
      </w:r>
      <w:r w:rsidRPr="00D82005">
        <w:rPr>
          <w:rFonts w:ascii="Times New Roman" w:hAnsi="Times New Roman"/>
          <w:sz w:val="24"/>
          <w:szCs w:val="24"/>
        </w:rPr>
        <w:tab/>
        <w:t>Data ____________________________</w:t>
      </w:r>
    </w:p>
    <w:p w14:paraId="44535D0B" w14:textId="77777777" w:rsidR="00B4489D" w:rsidRPr="00D82005" w:rsidRDefault="00B4489D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4D255A4B" w14:textId="77777777" w:rsidR="00301749" w:rsidRPr="00D82005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2D05CD48" w14:textId="77777777" w:rsidR="00301749" w:rsidRPr="00D82005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D82005">
        <w:rPr>
          <w:rFonts w:ascii="Times New Roman" w:hAnsi="Times New Roman"/>
          <w:sz w:val="24"/>
          <w:szCs w:val="24"/>
        </w:rPr>
        <w:t>IL DICHIARANTE</w:t>
      </w:r>
    </w:p>
    <w:p w14:paraId="52A11B6C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D82005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06226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93" w:right="1133" w:bottom="1134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A4211" w14:textId="77777777" w:rsidR="009C72A6" w:rsidRDefault="009C72A6">
      <w:r>
        <w:separator/>
      </w:r>
    </w:p>
    <w:p w14:paraId="6A957FC8" w14:textId="77777777" w:rsidR="009C72A6" w:rsidRDefault="009C72A6"/>
  </w:endnote>
  <w:endnote w:type="continuationSeparator" w:id="0">
    <w:p w14:paraId="289E2587" w14:textId="77777777" w:rsidR="009C72A6" w:rsidRDefault="009C72A6">
      <w:r>
        <w:continuationSeparator/>
      </w:r>
    </w:p>
    <w:p w14:paraId="56127B8A" w14:textId="77777777" w:rsidR="009C72A6" w:rsidRDefault="009C72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21B125A6" w14:textId="286D2E5E" w:rsidR="004057B8" w:rsidRPr="00DE2162" w:rsidRDefault="004057B8" w:rsidP="004057B8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23FE24DA" w14:textId="77777777" w:rsidR="004057B8" w:rsidRDefault="001E406A" w:rsidP="004057B8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4057B8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4057B8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4057B8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4057B8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67D886F9" w14:textId="0FE380F4" w:rsidR="004057B8" w:rsidRPr="0061515C" w:rsidRDefault="004057B8" w:rsidP="004057B8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4134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4134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5DBFAB8F" w14:textId="5DB5C771" w:rsidR="001A52CA" w:rsidRPr="0061515C" w:rsidRDefault="001A52CA" w:rsidP="00D51457">
    <w:pPr>
      <w:ind w:right="-1"/>
      <w:jc w:val="center"/>
      <w:rPr>
        <w:rFonts w:ascii="Garamond" w:hAnsi="Garamond"/>
        <w:sz w:val="14"/>
        <w:szCs w:val="14"/>
      </w:rPr>
    </w:pP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0D8DC43D" w14:textId="1E90F255" w:rsidR="004057B8" w:rsidRPr="00DE2162" w:rsidRDefault="004057B8" w:rsidP="004057B8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12AE1BD3" w14:textId="77777777" w:rsidR="004057B8" w:rsidRDefault="001E406A" w:rsidP="004057B8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4057B8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4057B8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4057B8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4057B8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0A67F0B9" w14:textId="24FF6D51" w:rsidR="004057B8" w:rsidRPr="0061515C" w:rsidRDefault="004057B8" w:rsidP="004057B8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4134E4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4134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38F791FD" w14:textId="77777777" w:rsidR="001A52CA" w:rsidRDefault="001A52CA" w:rsidP="000529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8D024" w14:textId="77777777" w:rsidR="009C72A6" w:rsidRDefault="009C72A6">
      <w:r>
        <w:separator/>
      </w:r>
    </w:p>
    <w:p w14:paraId="3455B8E4" w14:textId="77777777" w:rsidR="009C72A6" w:rsidRDefault="009C72A6"/>
  </w:footnote>
  <w:footnote w:type="continuationSeparator" w:id="0">
    <w:p w14:paraId="1A6EE688" w14:textId="77777777" w:rsidR="009C72A6" w:rsidRDefault="009C72A6">
      <w:r>
        <w:continuationSeparator/>
      </w:r>
    </w:p>
    <w:p w14:paraId="2B8EC294" w14:textId="77777777" w:rsidR="009C72A6" w:rsidRDefault="009C72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CA11" w14:textId="77777777" w:rsidR="004057B8" w:rsidRDefault="004057B8" w:rsidP="004057B8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5059E149" wp14:editId="232486D6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4B558700" wp14:editId="2B28DAE0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59618EFA" wp14:editId="0EB6F13A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1B5100D6" wp14:editId="0D99BF27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5E46F17D" wp14:editId="62AB3CB2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366E936" w14:textId="77777777" w:rsidR="004057B8" w:rsidRDefault="004057B8" w:rsidP="004057B8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1E0D79FC" w14:textId="77777777" w:rsidR="004057B8" w:rsidRDefault="004057B8" w:rsidP="004057B8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060D8953" w14:textId="77777777" w:rsidR="004057B8" w:rsidRDefault="004057B8" w:rsidP="004057B8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11C27CCF" w:rsidR="001A52CA" w:rsidRPr="0061515C" w:rsidRDefault="001A52CA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8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0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2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6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75917031">
    <w:abstractNumId w:val="29"/>
  </w:num>
  <w:num w:numId="2" w16cid:durableId="937523377">
    <w:abstractNumId w:val="13"/>
  </w:num>
  <w:num w:numId="3" w16cid:durableId="1259866508">
    <w:abstractNumId w:val="21"/>
  </w:num>
  <w:num w:numId="4" w16cid:durableId="1847549308">
    <w:abstractNumId w:val="20"/>
  </w:num>
  <w:num w:numId="5" w16cid:durableId="2115321151">
    <w:abstractNumId w:val="1"/>
  </w:num>
  <w:num w:numId="6" w16cid:durableId="817382988">
    <w:abstractNumId w:val="4"/>
  </w:num>
  <w:num w:numId="7" w16cid:durableId="2105808676">
    <w:abstractNumId w:val="23"/>
  </w:num>
  <w:num w:numId="8" w16cid:durableId="1233926156">
    <w:abstractNumId w:val="7"/>
  </w:num>
  <w:num w:numId="9" w16cid:durableId="1357735742">
    <w:abstractNumId w:val="18"/>
  </w:num>
  <w:num w:numId="10" w16cid:durableId="826675529">
    <w:abstractNumId w:val="27"/>
  </w:num>
  <w:num w:numId="11" w16cid:durableId="1641763208">
    <w:abstractNumId w:val="37"/>
  </w:num>
  <w:num w:numId="12" w16cid:durableId="2133018049">
    <w:abstractNumId w:val="19"/>
  </w:num>
  <w:num w:numId="13" w16cid:durableId="1129125194">
    <w:abstractNumId w:val="32"/>
  </w:num>
  <w:num w:numId="14" w16cid:durableId="183984300">
    <w:abstractNumId w:val="0"/>
  </w:num>
  <w:num w:numId="15" w16cid:durableId="786774191">
    <w:abstractNumId w:val="14"/>
  </w:num>
  <w:num w:numId="16" w16cid:durableId="57169503">
    <w:abstractNumId w:val="22"/>
  </w:num>
  <w:num w:numId="17" w16cid:durableId="1520193371">
    <w:abstractNumId w:val="3"/>
  </w:num>
  <w:num w:numId="18" w16cid:durableId="398597615">
    <w:abstractNumId w:val="2"/>
  </w:num>
  <w:num w:numId="19" w16cid:durableId="1230842299">
    <w:abstractNumId w:val="17"/>
  </w:num>
  <w:num w:numId="20" w16cid:durableId="10181864">
    <w:abstractNumId w:val="10"/>
  </w:num>
  <w:num w:numId="21" w16cid:durableId="570316164">
    <w:abstractNumId w:val="28"/>
  </w:num>
  <w:num w:numId="22" w16cid:durableId="234247668">
    <w:abstractNumId w:val="38"/>
  </w:num>
  <w:num w:numId="23" w16cid:durableId="1024405907">
    <w:abstractNumId w:val="12"/>
  </w:num>
  <w:num w:numId="24" w16cid:durableId="2047218038">
    <w:abstractNumId w:val="5"/>
  </w:num>
  <w:num w:numId="25" w16cid:durableId="1067847551">
    <w:abstractNumId w:val="35"/>
  </w:num>
  <w:num w:numId="26" w16cid:durableId="1144157822">
    <w:abstractNumId w:val="24"/>
  </w:num>
  <w:num w:numId="27" w16cid:durableId="1015039872">
    <w:abstractNumId w:val="31"/>
  </w:num>
  <w:num w:numId="28" w16cid:durableId="2075623017">
    <w:abstractNumId w:val="33"/>
  </w:num>
  <w:num w:numId="29" w16cid:durableId="1021860895">
    <w:abstractNumId w:val="11"/>
  </w:num>
  <w:num w:numId="30" w16cid:durableId="1222212571">
    <w:abstractNumId w:val="16"/>
  </w:num>
  <w:num w:numId="31" w16cid:durableId="1355307283">
    <w:abstractNumId w:val="34"/>
  </w:num>
  <w:num w:numId="32" w16cid:durableId="643314141">
    <w:abstractNumId w:val="39"/>
  </w:num>
  <w:num w:numId="33" w16cid:durableId="562639841">
    <w:abstractNumId w:val="30"/>
  </w:num>
  <w:num w:numId="34" w16cid:durableId="786509750">
    <w:abstractNumId w:val="9"/>
  </w:num>
  <w:num w:numId="35" w16cid:durableId="676731686">
    <w:abstractNumId w:val="8"/>
  </w:num>
  <w:num w:numId="36" w16cid:durableId="2123307457">
    <w:abstractNumId w:val="36"/>
  </w:num>
  <w:num w:numId="37" w16cid:durableId="1751845874">
    <w:abstractNumId w:val="6"/>
  </w:num>
  <w:num w:numId="38" w16cid:durableId="140385813">
    <w:abstractNumId w:val="25"/>
  </w:num>
  <w:num w:numId="39" w16cid:durableId="2068992100">
    <w:abstractNumId w:val="26"/>
  </w:num>
  <w:num w:numId="40" w16cid:durableId="1572158140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152F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4B8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06A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3D83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8D9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DC9"/>
    <w:rsid w:val="002E16CD"/>
    <w:rsid w:val="002E1B8A"/>
    <w:rsid w:val="002E3292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5E46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67B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293B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7B8"/>
    <w:rsid w:val="00405E37"/>
    <w:rsid w:val="00406132"/>
    <w:rsid w:val="00407223"/>
    <w:rsid w:val="00407A92"/>
    <w:rsid w:val="00412A68"/>
    <w:rsid w:val="004134E4"/>
    <w:rsid w:val="0041477D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68AE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3A2D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070"/>
    <w:rsid w:val="005A4DB8"/>
    <w:rsid w:val="005A52B6"/>
    <w:rsid w:val="005A5509"/>
    <w:rsid w:val="005A5C54"/>
    <w:rsid w:val="005A6610"/>
    <w:rsid w:val="005B3405"/>
    <w:rsid w:val="005B40F4"/>
    <w:rsid w:val="005B4E2E"/>
    <w:rsid w:val="005B50D4"/>
    <w:rsid w:val="005B7F6A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B5E3A"/>
    <w:rsid w:val="006C044B"/>
    <w:rsid w:val="006C27C4"/>
    <w:rsid w:val="006C30FB"/>
    <w:rsid w:val="006C43FC"/>
    <w:rsid w:val="006C4C6D"/>
    <w:rsid w:val="006C5834"/>
    <w:rsid w:val="006C7996"/>
    <w:rsid w:val="006D04A0"/>
    <w:rsid w:val="006D0A47"/>
    <w:rsid w:val="006D0CE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BBC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2EC7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68B9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2CF6"/>
    <w:rsid w:val="0085339A"/>
    <w:rsid w:val="00853839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2A6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B7DB9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3AD6"/>
    <w:rsid w:val="00B84494"/>
    <w:rsid w:val="00B851C1"/>
    <w:rsid w:val="00B86DB1"/>
    <w:rsid w:val="00B901A7"/>
    <w:rsid w:val="00B9074C"/>
    <w:rsid w:val="00B913F0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4F11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2005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9A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3E48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4DC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79</TotalTime>
  <Pages>2</Pages>
  <Words>355</Words>
  <Characters>3617</Characters>
  <Application>Microsoft Office Word</Application>
  <DocSecurity>0</DocSecurity>
  <Lines>30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3965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Andrea Dessì</cp:lastModifiedBy>
  <cp:revision>29</cp:revision>
  <cp:lastPrinted>2016-11-09T07:27:00Z</cp:lastPrinted>
  <dcterms:created xsi:type="dcterms:W3CDTF">2021-09-01T07:26:00Z</dcterms:created>
  <dcterms:modified xsi:type="dcterms:W3CDTF">2024-03-07T11:19:00Z</dcterms:modified>
</cp:coreProperties>
</file>